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533F2" w14:textId="77777777" w:rsidR="00536FC4" w:rsidRPr="00293096" w:rsidRDefault="00536FC4" w:rsidP="004A4FBC">
      <w:pPr>
        <w:pStyle w:val="berschrift1"/>
        <w:rPr>
          <w:rFonts w:ascii="Roboto" w:hAnsi="Roboto"/>
          <w:color w:val="318528" w:themeColor="accent1"/>
        </w:rPr>
      </w:pPr>
    </w:p>
    <w:p w14:paraId="31978938" w14:textId="0F3D71B6" w:rsidR="000C5E2F" w:rsidRPr="00293096" w:rsidRDefault="00536FC4" w:rsidP="00293096">
      <w:pPr>
        <w:ind w:right="1844"/>
        <w:rPr>
          <w:color w:val="318528" w:themeColor="accent1"/>
          <w:sz w:val="40"/>
        </w:rPr>
      </w:pPr>
      <w:r w:rsidRPr="00293096">
        <w:rPr>
          <w:color w:val="318528" w:themeColor="accent1"/>
          <w:sz w:val="40"/>
        </w:rPr>
        <w:drawing>
          <wp:anchor distT="0" distB="0" distL="0" distR="0" simplePos="0" relativeHeight="251667456" behindDoc="0" locked="0" layoutInCell="1" allowOverlap="1" wp14:anchorId="7679A8FC" wp14:editId="2B1854B7">
            <wp:simplePos x="0" y="0"/>
            <wp:positionH relativeFrom="page">
              <wp:posOffset>5676900</wp:posOffset>
            </wp:positionH>
            <wp:positionV relativeFrom="page">
              <wp:posOffset>428625</wp:posOffset>
            </wp:positionV>
            <wp:extent cx="1439545" cy="1223645"/>
            <wp:effectExtent l="0" t="0" r="8255" b="0"/>
            <wp:wrapNone/>
            <wp:docPr id="34" name="image1.png" descr="Ein Bild, das Grafiken, Grafikdesign, Kreis,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65471" name="image1.png" descr="Ein Bild, das Grafiken, Grafikdesign, Kreis, Schrift enthält.&#10;&#10;KI-generierte Inhalte können fehlerhaft sein."/>
                    <pic:cNvPicPr>
                      <a:picLocks noChangeAspect="1"/>
                    </pic:cNvPicPr>
                  </pic:nvPicPr>
                  <pic:blipFill>
                    <a:blip r:embed="rId8"/>
                    <a:stretch/>
                  </pic:blipFill>
                  <pic:spPr bwMode="auto">
                    <a:xfrm>
                      <a:off x="0" y="0"/>
                      <a:ext cx="1439545" cy="1223645"/>
                    </a:xfrm>
                    <a:prstGeom prst="rect">
                      <a:avLst/>
                    </a:prstGeom>
                  </pic:spPr>
                </pic:pic>
              </a:graphicData>
            </a:graphic>
            <wp14:sizeRelH relativeFrom="margin">
              <wp14:pctWidth>0</wp14:pctWidth>
            </wp14:sizeRelH>
            <wp14:sizeRelV relativeFrom="margin">
              <wp14:pctHeight>0</wp14:pctHeight>
            </wp14:sizeRelV>
          </wp:anchor>
        </w:drawing>
      </w:r>
      <w:r w:rsidR="00293096" w:rsidRPr="00293096">
        <w:rPr>
          <w:color w:val="318528" w:themeColor="accent1"/>
          <w:sz w:val="40"/>
        </w:rPr>
        <w:t>Zustim</w:t>
      </w:r>
      <w:r w:rsidR="00293096" w:rsidRPr="00064DF8">
        <w:rPr>
          <w:color w:val="318528"/>
          <w:sz w:val="40"/>
        </w:rPr>
        <w:t>mu</w:t>
      </w:r>
      <w:r w:rsidR="00293096" w:rsidRPr="00293096">
        <w:rPr>
          <w:color w:val="318528" w:themeColor="accent1"/>
          <w:sz w:val="40"/>
        </w:rPr>
        <w:t>ng zur Nutzung von Bildmateri</w:t>
      </w:r>
      <w:r w:rsidR="00293096" w:rsidRPr="00293096">
        <w:rPr>
          <w:color w:val="318528" w:themeColor="accent1"/>
          <w:sz w:val="40"/>
        </w:rPr>
        <w:t>al</w:t>
      </w:r>
    </w:p>
    <w:p w14:paraId="1D77EA89" w14:textId="77777777" w:rsidR="000C5E2F" w:rsidRPr="00293096" w:rsidRDefault="000C5E2F" w:rsidP="000C5E2F">
      <w:pPr>
        <w:spacing w:line="240" w:lineRule="auto"/>
        <w:rPr>
          <w:rFonts w:eastAsia="Times New Roman" w:cs="Arial"/>
          <w:b/>
          <w:sz w:val="22"/>
          <w:szCs w:val="22"/>
          <w:lang w:eastAsia="de-DE"/>
        </w:rPr>
      </w:pPr>
    </w:p>
    <w:p w14:paraId="1C6D3E4C" w14:textId="6E79A1D7" w:rsidR="000C5E2F" w:rsidRPr="00293096" w:rsidRDefault="000C5E2F" w:rsidP="000C5E2F">
      <w:pPr>
        <w:spacing w:line="240" w:lineRule="auto"/>
        <w:rPr>
          <w:rFonts w:eastAsia="Times New Roman" w:cs="Arial"/>
          <w:sz w:val="22"/>
          <w:szCs w:val="22"/>
          <w:lang w:eastAsia="de-DE"/>
        </w:rPr>
      </w:pPr>
      <w:r w:rsidRPr="00293096">
        <w:rPr>
          <w:rFonts w:eastAsia="Times New Roman" w:cs="Arial"/>
          <w:sz w:val="22"/>
          <w:szCs w:val="22"/>
          <w:lang w:eastAsia="de-DE"/>
        </w:rPr>
        <w:t xml:space="preserve">Stand: </w:t>
      </w:r>
      <w:r w:rsidR="00293096" w:rsidRPr="00293096">
        <w:rPr>
          <w:rFonts w:eastAsia="Times New Roman" w:cs="Arial"/>
          <w:sz w:val="22"/>
          <w:szCs w:val="22"/>
          <w:lang w:eastAsia="de-DE"/>
        </w:rPr>
        <w:t>Dezember</w:t>
      </w:r>
      <w:r w:rsidRPr="00293096">
        <w:rPr>
          <w:rFonts w:eastAsia="Times New Roman" w:cs="Arial"/>
          <w:sz w:val="22"/>
          <w:szCs w:val="22"/>
          <w:lang w:eastAsia="de-DE"/>
        </w:rPr>
        <w:t xml:space="preserve"> 2025</w:t>
      </w:r>
    </w:p>
    <w:p w14:paraId="25FBA9C0" w14:textId="77777777" w:rsidR="000C5E2F" w:rsidRPr="00293096" w:rsidRDefault="000C5E2F" w:rsidP="000C5E2F">
      <w:pPr>
        <w:spacing w:line="240" w:lineRule="auto"/>
        <w:rPr>
          <w:rFonts w:eastAsia="Times New Roman" w:cs="Arial"/>
          <w:sz w:val="22"/>
          <w:szCs w:val="22"/>
          <w:lang w:eastAsia="de-DE"/>
        </w:rPr>
      </w:pPr>
    </w:p>
    <w:p w14:paraId="700349AA" w14:textId="77777777" w:rsidR="00293096" w:rsidRPr="00293096" w:rsidRDefault="00293096" w:rsidP="00293096">
      <w:pPr>
        <w:ind w:right="568"/>
        <w:rPr>
          <w:sz w:val="22"/>
          <w:szCs w:val="22"/>
        </w:rPr>
      </w:pPr>
      <w:r w:rsidRPr="00293096">
        <w:rPr>
          <w:sz w:val="22"/>
          <w:szCs w:val="22"/>
        </w:rPr>
        <w:t xml:space="preserve">Ich stimme zu, dass der BUND Landesverband Niedersachsen e.V. das aufgelistete Fotomaterial </w:t>
      </w:r>
      <w:r w:rsidRPr="00293096">
        <w:rPr>
          <w:b/>
          <w:sz w:val="22"/>
          <w:szCs w:val="22"/>
        </w:rPr>
        <w:t>honorarfrei</w:t>
      </w:r>
      <w:r w:rsidRPr="00293096">
        <w:rPr>
          <w:sz w:val="22"/>
          <w:szCs w:val="22"/>
        </w:rPr>
        <w:t xml:space="preserve"> unten den unten angegebenen Bedingungen nutzen darf. </w:t>
      </w:r>
    </w:p>
    <w:p w14:paraId="00F4BF39" w14:textId="77777777" w:rsidR="00293096" w:rsidRPr="00293096" w:rsidRDefault="00293096" w:rsidP="00293096">
      <w:pPr>
        <w:ind w:right="568"/>
        <w:rPr>
          <w:sz w:val="22"/>
          <w:szCs w:val="22"/>
        </w:rPr>
      </w:pPr>
    </w:p>
    <w:p w14:paraId="4858AB4C" w14:textId="77777777" w:rsidR="00293096" w:rsidRPr="00064DF8" w:rsidRDefault="00293096" w:rsidP="00293096">
      <w:pPr>
        <w:ind w:right="568"/>
        <w:rPr>
          <w:rStyle w:val="Fett"/>
          <w:color w:val="318528"/>
          <w:sz w:val="22"/>
          <w:szCs w:val="22"/>
        </w:rPr>
      </w:pPr>
      <w:r w:rsidRPr="00064DF8">
        <w:rPr>
          <w:rStyle w:val="Fett"/>
          <w:color w:val="318528"/>
          <w:sz w:val="22"/>
          <w:szCs w:val="22"/>
        </w:rPr>
        <w:t>Beschreibung des Fotomaterials</w:t>
      </w:r>
    </w:p>
    <w:p w14:paraId="0CB0684B" w14:textId="77777777" w:rsidR="00293096" w:rsidRPr="00293096" w:rsidRDefault="00293096" w:rsidP="00293096">
      <w:pPr>
        <w:ind w:right="568"/>
        <w:rPr>
          <w:sz w:val="22"/>
          <w:szCs w:val="22"/>
        </w:rPr>
      </w:pPr>
    </w:p>
    <w:tbl>
      <w:tblPr>
        <w:tblStyle w:val="Tabellenraster"/>
        <w:tblW w:w="0" w:type="auto"/>
        <w:tblLook w:val="04A0" w:firstRow="1" w:lastRow="0" w:firstColumn="1" w:lastColumn="0" w:noHBand="0" w:noVBand="1"/>
      </w:tblPr>
      <w:tblGrid>
        <w:gridCol w:w="3177"/>
        <w:gridCol w:w="3215"/>
        <w:gridCol w:w="3236"/>
      </w:tblGrid>
      <w:tr w:rsidR="00293096" w:rsidRPr="00293096" w14:paraId="1142E8EA" w14:textId="77777777" w:rsidTr="00BD247B">
        <w:tc>
          <w:tcPr>
            <w:tcW w:w="3177" w:type="dxa"/>
          </w:tcPr>
          <w:p w14:paraId="669DB07A" w14:textId="77777777" w:rsidR="00293096" w:rsidRPr="00293096" w:rsidRDefault="00293096" w:rsidP="00F700B8">
            <w:pPr>
              <w:ind w:right="568"/>
              <w:rPr>
                <w:b/>
              </w:rPr>
            </w:pPr>
            <w:r w:rsidRPr="00293096">
              <w:rPr>
                <w:b/>
              </w:rPr>
              <w:t>Fototitel</w:t>
            </w:r>
          </w:p>
        </w:tc>
        <w:tc>
          <w:tcPr>
            <w:tcW w:w="3215" w:type="dxa"/>
          </w:tcPr>
          <w:p w14:paraId="4A88311B" w14:textId="77777777" w:rsidR="00293096" w:rsidRPr="00293096" w:rsidRDefault="00293096" w:rsidP="00F700B8">
            <w:pPr>
              <w:ind w:right="568"/>
              <w:rPr>
                <w:b/>
              </w:rPr>
            </w:pPr>
            <w:r w:rsidRPr="00293096">
              <w:rPr>
                <w:b/>
              </w:rPr>
              <w:t>Beschreibung</w:t>
            </w:r>
          </w:p>
        </w:tc>
        <w:tc>
          <w:tcPr>
            <w:tcW w:w="3236" w:type="dxa"/>
          </w:tcPr>
          <w:p w14:paraId="65D0AB27" w14:textId="77777777" w:rsidR="00293096" w:rsidRPr="00293096" w:rsidRDefault="00293096" w:rsidP="00F700B8">
            <w:pPr>
              <w:ind w:right="568"/>
              <w:rPr>
                <w:b/>
              </w:rPr>
            </w:pPr>
            <w:r w:rsidRPr="00293096">
              <w:rPr>
                <w:b/>
              </w:rPr>
              <w:t>Aufnahmedatum</w:t>
            </w:r>
          </w:p>
        </w:tc>
      </w:tr>
      <w:tr w:rsidR="00293096" w:rsidRPr="00293096" w14:paraId="327E4B03" w14:textId="77777777" w:rsidTr="00BD247B">
        <w:tc>
          <w:tcPr>
            <w:tcW w:w="3177" w:type="dxa"/>
          </w:tcPr>
          <w:p w14:paraId="4EEE0225" w14:textId="77777777" w:rsidR="00293096" w:rsidRPr="00293096" w:rsidRDefault="00293096" w:rsidP="00F700B8">
            <w:pPr>
              <w:ind w:right="568"/>
            </w:pPr>
          </w:p>
          <w:p w14:paraId="1BD51491" w14:textId="77777777" w:rsidR="00293096" w:rsidRPr="00293096" w:rsidRDefault="00293096" w:rsidP="00F700B8">
            <w:pPr>
              <w:ind w:right="568"/>
            </w:pPr>
          </w:p>
        </w:tc>
        <w:tc>
          <w:tcPr>
            <w:tcW w:w="3215" w:type="dxa"/>
          </w:tcPr>
          <w:p w14:paraId="5882D152" w14:textId="77777777" w:rsidR="00293096" w:rsidRPr="00293096" w:rsidRDefault="00293096" w:rsidP="00F700B8">
            <w:pPr>
              <w:ind w:right="568"/>
            </w:pPr>
          </w:p>
        </w:tc>
        <w:tc>
          <w:tcPr>
            <w:tcW w:w="3236" w:type="dxa"/>
          </w:tcPr>
          <w:p w14:paraId="2DA51E0B" w14:textId="77777777" w:rsidR="00293096" w:rsidRPr="00293096" w:rsidRDefault="00293096" w:rsidP="00F700B8">
            <w:pPr>
              <w:ind w:right="568"/>
            </w:pPr>
          </w:p>
        </w:tc>
      </w:tr>
      <w:tr w:rsidR="00293096" w:rsidRPr="00293096" w14:paraId="3D9BD3B1" w14:textId="77777777" w:rsidTr="00BD247B">
        <w:tc>
          <w:tcPr>
            <w:tcW w:w="3177" w:type="dxa"/>
          </w:tcPr>
          <w:p w14:paraId="321082B7" w14:textId="77777777" w:rsidR="00293096" w:rsidRPr="00293096" w:rsidRDefault="00293096" w:rsidP="00F700B8">
            <w:pPr>
              <w:ind w:right="568"/>
            </w:pPr>
          </w:p>
          <w:p w14:paraId="3E736B0A" w14:textId="77777777" w:rsidR="00293096" w:rsidRPr="00293096" w:rsidRDefault="00293096" w:rsidP="00F700B8">
            <w:pPr>
              <w:ind w:right="568"/>
            </w:pPr>
          </w:p>
        </w:tc>
        <w:tc>
          <w:tcPr>
            <w:tcW w:w="3215" w:type="dxa"/>
          </w:tcPr>
          <w:p w14:paraId="6CDE4030" w14:textId="77777777" w:rsidR="00293096" w:rsidRPr="00293096" w:rsidRDefault="00293096" w:rsidP="00F700B8">
            <w:pPr>
              <w:ind w:right="568"/>
            </w:pPr>
          </w:p>
        </w:tc>
        <w:tc>
          <w:tcPr>
            <w:tcW w:w="3236" w:type="dxa"/>
          </w:tcPr>
          <w:p w14:paraId="25515E4F" w14:textId="77777777" w:rsidR="00293096" w:rsidRPr="00293096" w:rsidRDefault="00293096" w:rsidP="00F700B8">
            <w:pPr>
              <w:ind w:right="568"/>
            </w:pPr>
          </w:p>
        </w:tc>
      </w:tr>
      <w:tr w:rsidR="00293096" w:rsidRPr="00293096" w14:paraId="74CCFC51" w14:textId="77777777" w:rsidTr="00BD247B">
        <w:tc>
          <w:tcPr>
            <w:tcW w:w="3177" w:type="dxa"/>
          </w:tcPr>
          <w:p w14:paraId="1E1502B9" w14:textId="77777777" w:rsidR="00293096" w:rsidRPr="00293096" w:rsidRDefault="00293096" w:rsidP="00F700B8">
            <w:pPr>
              <w:ind w:right="568"/>
            </w:pPr>
          </w:p>
          <w:p w14:paraId="27162962" w14:textId="77777777" w:rsidR="00293096" w:rsidRPr="00293096" w:rsidRDefault="00293096" w:rsidP="00F700B8">
            <w:pPr>
              <w:ind w:right="568"/>
            </w:pPr>
          </w:p>
        </w:tc>
        <w:tc>
          <w:tcPr>
            <w:tcW w:w="3215" w:type="dxa"/>
          </w:tcPr>
          <w:p w14:paraId="183E5498" w14:textId="77777777" w:rsidR="00293096" w:rsidRPr="00293096" w:rsidRDefault="00293096" w:rsidP="00F700B8">
            <w:pPr>
              <w:ind w:right="568"/>
            </w:pPr>
          </w:p>
        </w:tc>
        <w:tc>
          <w:tcPr>
            <w:tcW w:w="3236" w:type="dxa"/>
          </w:tcPr>
          <w:p w14:paraId="2A400357" w14:textId="77777777" w:rsidR="00293096" w:rsidRPr="00293096" w:rsidRDefault="00293096" w:rsidP="00F700B8">
            <w:pPr>
              <w:ind w:right="568"/>
            </w:pPr>
          </w:p>
        </w:tc>
      </w:tr>
      <w:tr w:rsidR="00293096" w:rsidRPr="00293096" w14:paraId="3616CB4D" w14:textId="77777777" w:rsidTr="00BD247B">
        <w:tc>
          <w:tcPr>
            <w:tcW w:w="3177" w:type="dxa"/>
          </w:tcPr>
          <w:p w14:paraId="76F895DA" w14:textId="77777777" w:rsidR="00293096" w:rsidRPr="00293096" w:rsidRDefault="00293096" w:rsidP="00F700B8">
            <w:pPr>
              <w:ind w:right="568"/>
            </w:pPr>
          </w:p>
          <w:p w14:paraId="3999B1B9" w14:textId="77777777" w:rsidR="00293096" w:rsidRPr="00293096" w:rsidRDefault="00293096" w:rsidP="00F700B8">
            <w:pPr>
              <w:ind w:right="568"/>
            </w:pPr>
          </w:p>
        </w:tc>
        <w:tc>
          <w:tcPr>
            <w:tcW w:w="3215" w:type="dxa"/>
          </w:tcPr>
          <w:p w14:paraId="5843E4D7" w14:textId="77777777" w:rsidR="00293096" w:rsidRPr="00293096" w:rsidRDefault="00293096" w:rsidP="00F700B8">
            <w:pPr>
              <w:ind w:right="568"/>
            </w:pPr>
          </w:p>
        </w:tc>
        <w:tc>
          <w:tcPr>
            <w:tcW w:w="3236" w:type="dxa"/>
          </w:tcPr>
          <w:p w14:paraId="3FAEF5C1" w14:textId="77777777" w:rsidR="00293096" w:rsidRPr="00293096" w:rsidRDefault="00293096" w:rsidP="00F700B8">
            <w:pPr>
              <w:ind w:right="568"/>
            </w:pPr>
          </w:p>
        </w:tc>
      </w:tr>
      <w:tr w:rsidR="00293096" w:rsidRPr="00293096" w14:paraId="3F907D78" w14:textId="77777777" w:rsidTr="00BD247B">
        <w:tc>
          <w:tcPr>
            <w:tcW w:w="3177" w:type="dxa"/>
          </w:tcPr>
          <w:p w14:paraId="238208D0" w14:textId="77777777" w:rsidR="00293096" w:rsidRPr="00293096" w:rsidRDefault="00293096" w:rsidP="00F700B8">
            <w:pPr>
              <w:ind w:right="568"/>
            </w:pPr>
          </w:p>
          <w:p w14:paraId="4E98E41C" w14:textId="77777777" w:rsidR="00293096" w:rsidRPr="00293096" w:rsidRDefault="00293096" w:rsidP="00F700B8">
            <w:pPr>
              <w:ind w:right="568"/>
            </w:pPr>
          </w:p>
        </w:tc>
        <w:tc>
          <w:tcPr>
            <w:tcW w:w="3215" w:type="dxa"/>
          </w:tcPr>
          <w:p w14:paraId="5A73EA20" w14:textId="77777777" w:rsidR="00293096" w:rsidRPr="00293096" w:rsidRDefault="00293096" w:rsidP="00F700B8">
            <w:pPr>
              <w:ind w:right="568"/>
            </w:pPr>
          </w:p>
        </w:tc>
        <w:tc>
          <w:tcPr>
            <w:tcW w:w="3236" w:type="dxa"/>
          </w:tcPr>
          <w:p w14:paraId="2BE9B34E" w14:textId="77777777" w:rsidR="00293096" w:rsidRPr="00293096" w:rsidRDefault="00293096" w:rsidP="00F700B8">
            <w:pPr>
              <w:ind w:right="568"/>
            </w:pPr>
          </w:p>
        </w:tc>
      </w:tr>
      <w:tr w:rsidR="00293096" w:rsidRPr="00293096" w14:paraId="6ED8A4F2" w14:textId="77777777" w:rsidTr="00BD247B">
        <w:tc>
          <w:tcPr>
            <w:tcW w:w="3177" w:type="dxa"/>
          </w:tcPr>
          <w:p w14:paraId="1D3996E4" w14:textId="77777777" w:rsidR="00293096" w:rsidRDefault="00293096" w:rsidP="00F700B8">
            <w:pPr>
              <w:ind w:right="568"/>
            </w:pPr>
          </w:p>
          <w:p w14:paraId="1750CAD0" w14:textId="77777777" w:rsidR="00293096" w:rsidRPr="00293096" w:rsidRDefault="00293096" w:rsidP="00F700B8">
            <w:pPr>
              <w:ind w:right="568"/>
            </w:pPr>
          </w:p>
        </w:tc>
        <w:tc>
          <w:tcPr>
            <w:tcW w:w="3215" w:type="dxa"/>
          </w:tcPr>
          <w:p w14:paraId="118145B0" w14:textId="77777777" w:rsidR="00293096" w:rsidRPr="00293096" w:rsidRDefault="00293096" w:rsidP="00F700B8">
            <w:pPr>
              <w:ind w:right="568"/>
            </w:pPr>
          </w:p>
        </w:tc>
        <w:tc>
          <w:tcPr>
            <w:tcW w:w="3236" w:type="dxa"/>
          </w:tcPr>
          <w:p w14:paraId="275B264A" w14:textId="77777777" w:rsidR="00293096" w:rsidRPr="00293096" w:rsidRDefault="00293096" w:rsidP="00F700B8">
            <w:pPr>
              <w:ind w:right="568"/>
            </w:pPr>
          </w:p>
        </w:tc>
      </w:tr>
      <w:tr w:rsidR="00293096" w:rsidRPr="00293096" w14:paraId="55BCAB63" w14:textId="77777777" w:rsidTr="00BD247B">
        <w:tc>
          <w:tcPr>
            <w:tcW w:w="3177" w:type="dxa"/>
          </w:tcPr>
          <w:p w14:paraId="41D1B848" w14:textId="77777777" w:rsidR="00293096" w:rsidRDefault="00293096" w:rsidP="00F700B8">
            <w:pPr>
              <w:ind w:right="568"/>
            </w:pPr>
          </w:p>
          <w:p w14:paraId="457071EB" w14:textId="77777777" w:rsidR="00293096" w:rsidRDefault="00293096" w:rsidP="00F700B8">
            <w:pPr>
              <w:ind w:right="568"/>
            </w:pPr>
          </w:p>
        </w:tc>
        <w:tc>
          <w:tcPr>
            <w:tcW w:w="3215" w:type="dxa"/>
          </w:tcPr>
          <w:p w14:paraId="05CF11DA" w14:textId="77777777" w:rsidR="00293096" w:rsidRPr="00293096" w:rsidRDefault="00293096" w:rsidP="00F700B8">
            <w:pPr>
              <w:ind w:right="568"/>
            </w:pPr>
          </w:p>
        </w:tc>
        <w:tc>
          <w:tcPr>
            <w:tcW w:w="3236" w:type="dxa"/>
          </w:tcPr>
          <w:p w14:paraId="73EC927D" w14:textId="77777777" w:rsidR="00293096" w:rsidRPr="00293096" w:rsidRDefault="00293096" w:rsidP="00F700B8">
            <w:pPr>
              <w:ind w:right="568"/>
            </w:pPr>
          </w:p>
        </w:tc>
      </w:tr>
      <w:tr w:rsidR="00293096" w:rsidRPr="00293096" w14:paraId="5AFA61E3" w14:textId="77777777" w:rsidTr="00BD247B">
        <w:tc>
          <w:tcPr>
            <w:tcW w:w="3177" w:type="dxa"/>
          </w:tcPr>
          <w:p w14:paraId="1C11B9CA" w14:textId="77777777" w:rsidR="00293096" w:rsidRDefault="00293096" w:rsidP="00F700B8">
            <w:pPr>
              <w:ind w:right="568"/>
            </w:pPr>
          </w:p>
          <w:p w14:paraId="346A716D" w14:textId="77777777" w:rsidR="00293096" w:rsidRDefault="00293096" w:rsidP="00F700B8">
            <w:pPr>
              <w:ind w:right="568"/>
            </w:pPr>
          </w:p>
        </w:tc>
        <w:tc>
          <w:tcPr>
            <w:tcW w:w="3215" w:type="dxa"/>
          </w:tcPr>
          <w:p w14:paraId="728E2B5A" w14:textId="77777777" w:rsidR="00293096" w:rsidRPr="00293096" w:rsidRDefault="00293096" w:rsidP="00F700B8">
            <w:pPr>
              <w:ind w:right="568"/>
            </w:pPr>
          </w:p>
        </w:tc>
        <w:tc>
          <w:tcPr>
            <w:tcW w:w="3236" w:type="dxa"/>
          </w:tcPr>
          <w:p w14:paraId="532203D8" w14:textId="77777777" w:rsidR="00293096" w:rsidRPr="00293096" w:rsidRDefault="00293096" w:rsidP="00F700B8">
            <w:pPr>
              <w:ind w:right="568"/>
            </w:pPr>
          </w:p>
        </w:tc>
      </w:tr>
      <w:tr w:rsidR="00293096" w:rsidRPr="00293096" w14:paraId="2F2DEF5D" w14:textId="77777777" w:rsidTr="00BD247B">
        <w:tc>
          <w:tcPr>
            <w:tcW w:w="3177" w:type="dxa"/>
          </w:tcPr>
          <w:p w14:paraId="328A1FB0" w14:textId="77777777" w:rsidR="00293096" w:rsidRDefault="00293096" w:rsidP="00F700B8">
            <w:pPr>
              <w:ind w:right="568"/>
            </w:pPr>
          </w:p>
          <w:p w14:paraId="52DCFD23" w14:textId="77777777" w:rsidR="00293096" w:rsidRDefault="00293096" w:rsidP="00F700B8">
            <w:pPr>
              <w:ind w:right="568"/>
            </w:pPr>
          </w:p>
        </w:tc>
        <w:tc>
          <w:tcPr>
            <w:tcW w:w="3215" w:type="dxa"/>
          </w:tcPr>
          <w:p w14:paraId="02E815B5" w14:textId="77777777" w:rsidR="00293096" w:rsidRPr="00293096" w:rsidRDefault="00293096" w:rsidP="00F700B8">
            <w:pPr>
              <w:ind w:right="568"/>
            </w:pPr>
          </w:p>
        </w:tc>
        <w:tc>
          <w:tcPr>
            <w:tcW w:w="3236" w:type="dxa"/>
          </w:tcPr>
          <w:p w14:paraId="10922E5C" w14:textId="77777777" w:rsidR="00293096" w:rsidRDefault="00293096" w:rsidP="00F700B8">
            <w:pPr>
              <w:ind w:right="568"/>
            </w:pPr>
          </w:p>
          <w:p w14:paraId="1C958577" w14:textId="77777777" w:rsidR="00293096" w:rsidRPr="00293096" w:rsidRDefault="00293096" w:rsidP="00F700B8">
            <w:pPr>
              <w:ind w:right="568"/>
            </w:pPr>
          </w:p>
        </w:tc>
      </w:tr>
      <w:tr w:rsidR="00293096" w:rsidRPr="00293096" w14:paraId="2C4ED31D" w14:textId="77777777" w:rsidTr="00BD247B">
        <w:tc>
          <w:tcPr>
            <w:tcW w:w="3177" w:type="dxa"/>
          </w:tcPr>
          <w:p w14:paraId="64999EC1" w14:textId="77777777" w:rsidR="00293096" w:rsidRDefault="00293096" w:rsidP="00F700B8">
            <w:pPr>
              <w:ind w:right="568"/>
            </w:pPr>
          </w:p>
          <w:p w14:paraId="6C76826C" w14:textId="77777777" w:rsidR="00293096" w:rsidRDefault="00293096" w:rsidP="00F700B8">
            <w:pPr>
              <w:ind w:right="568"/>
            </w:pPr>
          </w:p>
        </w:tc>
        <w:tc>
          <w:tcPr>
            <w:tcW w:w="3215" w:type="dxa"/>
          </w:tcPr>
          <w:p w14:paraId="19765AC1" w14:textId="77777777" w:rsidR="00293096" w:rsidRPr="00293096" w:rsidRDefault="00293096" w:rsidP="00F700B8">
            <w:pPr>
              <w:ind w:right="568"/>
            </w:pPr>
          </w:p>
        </w:tc>
        <w:tc>
          <w:tcPr>
            <w:tcW w:w="3236" w:type="dxa"/>
          </w:tcPr>
          <w:p w14:paraId="785A1938" w14:textId="77777777" w:rsidR="00293096" w:rsidRDefault="00293096" w:rsidP="00F700B8">
            <w:pPr>
              <w:ind w:right="568"/>
            </w:pPr>
          </w:p>
          <w:p w14:paraId="6C8458C8" w14:textId="77777777" w:rsidR="00293096" w:rsidRDefault="00293096" w:rsidP="00F700B8">
            <w:pPr>
              <w:ind w:right="568"/>
            </w:pPr>
          </w:p>
        </w:tc>
      </w:tr>
    </w:tbl>
    <w:p w14:paraId="60C0F8F6" w14:textId="77777777" w:rsidR="00293096" w:rsidRDefault="00293096" w:rsidP="00293096">
      <w:pPr>
        <w:ind w:right="568"/>
        <w:rPr>
          <w:sz w:val="22"/>
          <w:szCs w:val="22"/>
        </w:rPr>
      </w:pPr>
    </w:p>
    <w:p w14:paraId="661BD426" w14:textId="7217932D" w:rsidR="00293096" w:rsidRPr="00064DF8" w:rsidRDefault="00293096" w:rsidP="00293096">
      <w:pPr>
        <w:ind w:right="568"/>
        <w:rPr>
          <w:i/>
          <w:color w:val="318528"/>
          <w:sz w:val="22"/>
          <w:szCs w:val="22"/>
        </w:rPr>
      </w:pPr>
      <w:r w:rsidRPr="00064DF8">
        <w:rPr>
          <w:rStyle w:val="Fett"/>
          <w:color w:val="318528"/>
          <w:sz w:val="22"/>
          <w:szCs w:val="22"/>
        </w:rPr>
        <w:t>Art der Nutzungsrechte</w:t>
      </w:r>
      <w:r w:rsidR="004C4BC4">
        <w:rPr>
          <w:rStyle w:val="Fett"/>
          <w:color w:val="318528"/>
          <w:sz w:val="22"/>
          <w:szCs w:val="22"/>
        </w:rPr>
        <w:t xml:space="preserve"> und Weitergabe</w:t>
      </w:r>
      <w:r w:rsidRPr="00064DF8">
        <w:rPr>
          <w:i/>
          <w:color w:val="318528"/>
          <w:sz w:val="22"/>
          <w:szCs w:val="22"/>
        </w:rPr>
        <w:t xml:space="preserve"> (Bitte Zutreffendes ankreuzen)</w:t>
      </w:r>
    </w:p>
    <w:p w14:paraId="54A6AD64" w14:textId="77777777" w:rsidR="00293096" w:rsidRPr="00293096" w:rsidRDefault="00293096" w:rsidP="00293096">
      <w:pPr>
        <w:ind w:right="568"/>
        <w:rPr>
          <w:i/>
          <w:sz w:val="22"/>
          <w:szCs w:val="22"/>
        </w:rPr>
      </w:pPr>
    </w:p>
    <w:p w14:paraId="1956AB46" w14:textId="53F58189" w:rsidR="00293096" w:rsidRPr="00BD247B" w:rsidRDefault="00293096" w:rsidP="00064DF8">
      <w:pPr>
        <w:pStyle w:val="Listenabsatz"/>
        <w:numPr>
          <w:ilvl w:val="0"/>
          <w:numId w:val="14"/>
        </w:numPr>
        <w:overflowPunct w:val="0"/>
        <w:autoSpaceDE w:val="0"/>
        <w:autoSpaceDN w:val="0"/>
        <w:adjustRightInd w:val="0"/>
        <w:spacing w:line="240" w:lineRule="auto"/>
        <w:ind w:left="284" w:right="-1"/>
        <w:textAlignment w:val="baseline"/>
        <w:rPr>
          <w:noProof/>
          <w:sz w:val="20"/>
          <w:szCs w:val="20"/>
        </w:rPr>
      </w:pPr>
      <w:r w:rsidRPr="00BD247B">
        <w:rPr>
          <w:noProof/>
          <w:sz w:val="20"/>
          <w:szCs w:val="20"/>
        </w:rPr>
        <w:t>Ich übertrage sämtliche Rechte für jegliche Nutzung und Veröffentlichungen für die von</w:t>
      </w:r>
      <w:r w:rsidR="00064DF8" w:rsidRPr="00BD247B">
        <w:rPr>
          <w:noProof/>
          <w:sz w:val="20"/>
          <w:szCs w:val="20"/>
        </w:rPr>
        <w:t xml:space="preserve"> </w:t>
      </w:r>
      <w:r w:rsidRPr="00BD247B">
        <w:rPr>
          <w:noProof/>
          <w:sz w:val="20"/>
          <w:szCs w:val="20"/>
        </w:rPr>
        <w:t>mir erstellten Aufnahmen an den BUND Niedersachsen. Der BUND Niedersachsen darf die Aufnahmen ohne jede zeitliche, örtliche und inhaltliche Einschränkung durch Dritte ungeachtet der Übertragungs-, Träger- und Speichertechniken publizistisch zur Illustration und zu Werbezwecken verwenden. Das schließt eine Weitergabe an andere BUND-Organisationen ein.</w:t>
      </w:r>
    </w:p>
    <w:p w14:paraId="2CF55D05" w14:textId="77777777" w:rsidR="00293096" w:rsidRPr="00BD247B" w:rsidRDefault="00293096" w:rsidP="00064DF8">
      <w:pPr>
        <w:pStyle w:val="Listenabsatz"/>
        <w:ind w:left="284" w:right="568"/>
        <w:rPr>
          <w:noProof/>
          <w:sz w:val="20"/>
          <w:szCs w:val="20"/>
        </w:rPr>
      </w:pPr>
    </w:p>
    <w:p w14:paraId="5BFE5252" w14:textId="77777777" w:rsidR="00293096" w:rsidRPr="00BD247B" w:rsidRDefault="00293096" w:rsidP="00064DF8">
      <w:pPr>
        <w:pStyle w:val="Listenabsatz"/>
        <w:numPr>
          <w:ilvl w:val="0"/>
          <w:numId w:val="14"/>
        </w:numPr>
        <w:overflowPunct w:val="0"/>
        <w:autoSpaceDE w:val="0"/>
        <w:autoSpaceDN w:val="0"/>
        <w:adjustRightInd w:val="0"/>
        <w:spacing w:line="240" w:lineRule="auto"/>
        <w:ind w:left="284" w:right="-1"/>
        <w:textAlignment w:val="baseline"/>
        <w:rPr>
          <w:noProof/>
          <w:sz w:val="20"/>
          <w:szCs w:val="20"/>
        </w:rPr>
      </w:pPr>
      <w:r w:rsidRPr="00BD247B">
        <w:rPr>
          <w:noProof/>
          <w:sz w:val="20"/>
          <w:szCs w:val="20"/>
        </w:rPr>
        <w:t xml:space="preserve">Ich stimme zu, dass meine Aufnahmen ohne zeitliche Beschränkung für folgende Zwecke verwendet werden dürfen: </w:t>
      </w:r>
    </w:p>
    <w:p w14:paraId="46A8F4E5"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für Publikationen (Broschüren, Flyer etc.)</w:t>
      </w:r>
    </w:p>
    <w:p w14:paraId="5AC7DE9D"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für Neue Medien (Homepage)</w:t>
      </w:r>
    </w:p>
    <w:p w14:paraId="40B41CAE"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für Soziale Medien (Facebook etc.)</w:t>
      </w:r>
    </w:p>
    <w:p w14:paraId="58BD0B69"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zur zweckgebundenen Weitergabe an die Medien (Pressemitteilungen, -berichte)</w:t>
      </w:r>
    </w:p>
    <w:p w14:paraId="676BB0EE"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für Marketing und Fundraising.</w:t>
      </w:r>
    </w:p>
    <w:p w14:paraId="296F88FB" w14:textId="77777777" w:rsidR="00293096" w:rsidRPr="00BD247B" w:rsidRDefault="00293096" w:rsidP="00064DF8">
      <w:pPr>
        <w:pStyle w:val="Listenabsatz"/>
        <w:ind w:left="284" w:right="568"/>
        <w:rPr>
          <w:noProof/>
          <w:sz w:val="20"/>
          <w:szCs w:val="20"/>
        </w:rPr>
      </w:pPr>
    </w:p>
    <w:p w14:paraId="36E6DBF4" w14:textId="77777777" w:rsidR="00293096" w:rsidRPr="00BD247B" w:rsidRDefault="00293096" w:rsidP="00064DF8">
      <w:pPr>
        <w:pStyle w:val="Listenabsatz"/>
        <w:numPr>
          <w:ilvl w:val="0"/>
          <w:numId w:val="15"/>
        </w:numPr>
        <w:overflowPunct w:val="0"/>
        <w:autoSpaceDE w:val="0"/>
        <w:autoSpaceDN w:val="0"/>
        <w:adjustRightInd w:val="0"/>
        <w:spacing w:line="240" w:lineRule="auto"/>
        <w:ind w:left="284" w:right="-1"/>
        <w:textAlignment w:val="baseline"/>
        <w:rPr>
          <w:noProof/>
          <w:sz w:val="20"/>
          <w:szCs w:val="20"/>
        </w:rPr>
      </w:pPr>
      <w:r w:rsidRPr="00BD247B">
        <w:rPr>
          <w:noProof/>
          <w:sz w:val="20"/>
          <w:szCs w:val="20"/>
        </w:rPr>
        <w:t xml:space="preserve">Ich stimme zu, dass meine Aufnahmen an weitere BUND-Organisationen weitergegeben werden dürfen: </w:t>
      </w:r>
    </w:p>
    <w:p w14:paraId="5190E027"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1"/>
        <w:textAlignment w:val="baseline"/>
        <w:rPr>
          <w:noProof/>
          <w:sz w:val="20"/>
          <w:szCs w:val="20"/>
        </w:rPr>
      </w:pPr>
      <w:r w:rsidRPr="00BD247B">
        <w:rPr>
          <w:noProof/>
          <w:sz w:val="20"/>
          <w:szCs w:val="20"/>
        </w:rPr>
        <w:t>Nutzung nur durch den BUND Landesverband Niedersachsen</w:t>
      </w:r>
    </w:p>
    <w:p w14:paraId="3DF42111"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Weitergabe an BUND-Gruppen und BUND-Einrichtungen in Niedersachsen</w:t>
      </w:r>
    </w:p>
    <w:p w14:paraId="59A56E67" w14:textId="77777777" w:rsidR="00293096" w:rsidRPr="00BD247B" w:rsidRDefault="00293096" w:rsidP="00064DF8">
      <w:pPr>
        <w:pStyle w:val="Listenabsatz"/>
        <w:numPr>
          <w:ilvl w:val="1"/>
          <w:numId w:val="15"/>
        </w:numPr>
        <w:overflowPunct w:val="0"/>
        <w:autoSpaceDE w:val="0"/>
        <w:autoSpaceDN w:val="0"/>
        <w:adjustRightInd w:val="0"/>
        <w:spacing w:line="240" w:lineRule="auto"/>
        <w:ind w:left="709" w:right="568"/>
        <w:textAlignment w:val="baseline"/>
        <w:rPr>
          <w:noProof/>
          <w:sz w:val="20"/>
          <w:szCs w:val="20"/>
        </w:rPr>
      </w:pPr>
      <w:r w:rsidRPr="00BD247B">
        <w:rPr>
          <w:noProof/>
          <w:sz w:val="20"/>
          <w:szCs w:val="20"/>
        </w:rPr>
        <w:t>Weitergabe an den BUND Bundesverband und andere Landesverbände</w:t>
      </w:r>
    </w:p>
    <w:p w14:paraId="3A894E78" w14:textId="77777777" w:rsidR="00293096" w:rsidRPr="00BD247B" w:rsidRDefault="00293096" w:rsidP="00064DF8">
      <w:pPr>
        <w:pStyle w:val="Listenabsatz"/>
        <w:ind w:left="284" w:right="568"/>
        <w:rPr>
          <w:noProof/>
          <w:sz w:val="20"/>
          <w:szCs w:val="20"/>
        </w:rPr>
      </w:pPr>
    </w:p>
    <w:p w14:paraId="40941E65" w14:textId="77777777" w:rsidR="00293096" w:rsidRPr="00BD247B" w:rsidRDefault="00293096" w:rsidP="00064DF8">
      <w:pPr>
        <w:pStyle w:val="Listenabsatz"/>
        <w:numPr>
          <w:ilvl w:val="0"/>
          <w:numId w:val="15"/>
        </w:numPr>
        <w:overflowPunct w:val="0"/>
        <w:autoSpaceDE w:val="0"/>
        <w:autoSpaceDN w:val="0"/>
        <w:adjustRightInd w:val="0"/>
        <w:spacing w:line="240" w:lineRule="auto"/>
        <w:ind w:left="284" w:right="568"/>
        <w:textAlignment w:val="baseline"/>
        <w:rPr>
          <w:noProof/>
          <w:sz w:val="20"/>
          <w:szCs w:val="20"/>
        </w:rPr>
      </w:pPr>
      <w:r w:rsidRPr="00BD247B">
        <w:rPr>
          <w:noProof/>
          <w:sz w:val="20"/>
          <w:szCs w:val="20"/>
        </w:rPr>
        <w:t xml:space="preserve">Die Aufnahmen dürfen nur auf Nachfrage genutzt werden. </w:t>
      </w:r>
    </w:p>
    <w:p w14:paraId="0D5EE981" w14:textId="77777777" w:rsidR="00293096" w:rsidRPr="00293096" w:rsidRDefault="00293096" w:rsidP="00293096">
      <w:pPr>
        <w:ind w:right="568"/>
        <w:rPr>
          <w:noProof/>
          <w:sz w:val="22"/>
          <w:szCs w:val="22"/>
        </w:rPr>
      </w:pPr>
    </w:p>
    <w:p w14:paraId="1D9F497D" w14:textId="77777777" w:rsidR="00293096" w:rsidRPr="00064DF8" w:rsidRDefault="00293096" w:rsidP="00293096">
      <w:pPr>
        <w:ind w:right="568"/>
        <w:rPr>
          <w:b/>
          <w:noProof/>
          <w:color w:val="318528"/>
          <w:sz w:val="22"/>
          <w:szCs w:val="22"/>
        </w:rPr>
      </w:pPr>
      <w:r w:rsidRPr="00064DF8">
        <w:rPr>
          <w:b/>
          <w:noProof/>
          <w:color w:val="318528"/>
          <w:sz w:val="22"/>
          <w:szCs w:val="22"/>
        </w:rPr>
        <w:t>Kontaktdaten</w:t>
      </w:r>
    </w:p>
    <w:p w14:paraId="02D30B1E" w14:textId="77777777" w:rsidR="00293096" w:rsidRPr="00293096" w:rsidRDefault="00293096" w:rsidP="00293096">
      <w:pPr>
        <w:ind w:right="568"/>
        <w:rPr>
          <w:b/>
          <w:noProof/>
          <w:sz w:val="22"/>
          <w:szCs w:val="22"/>
        </w:rPr>
      </w:pPr>
    </w:p>
    <w:p w14:paraId="755E350B" w14:textId="77777777" w:rsidR="00293096" w:rsidRPr="00BD247B" w:rsidRDefault="00293096" w:rsidP="00293096">
      <w:pPr>
        <w:ind w:right="568"/>
        <w:rPr>
          <w:noProof/>
          <w:sz w:val="20"/>
          <w:szCs w:val="20"/>
        </w:rPr>
      </w:pPr>
      <w:r w:rsidRPr="00BD247B">
        <w:rPr>
          <w:noProof/>
          <w:sz w:val="20"/>
          <w:szCs w:val="20"/>
        </w:rPr>
        <w:t>Vorname, Nachname</w:t>
      </w:r>
      <w:r w:rsidRPr="00BD247B">
        <w:rPr>
          <w:noProof/>
          <w:sz w:val="20"/>
          <w:szCs w:val="20"/>
        </w:rPr>
        <w:tab/>
        <w:t>…………………..…………………..…………………..…………………..…………………..………………</w:t>
      </w:r>
    </w:p>
    <w:p w14:paraId="3A25DB37" w14:textId="77777777" w:rsidR="00293096" w:rsidRPr="00BD247B" w:rsidRDefault="00293096" w:rsidP="00293096">
      <w:pPr>
        <w:ind w:right="568"/>
        <w:rPr>
          <w:noProof/>
          <w:sz w:val="20"/>
          <w:szCs w:val="20"/>
        </w:rPr>
      </w:pPr>
      <w:r w:rsidRPr="00BD247B">
        <w:rPr>
          <w:noProof/>
          <w:sz w:val="20"/>
          <w:szCs w:val="20"/>
        </w:rPr>
        <w:t>Adresse</w:t>
      </w:r>
      <w:r w:rsidRPr="00BD247B">
        <w:rPr>
          <w:noProof/>
          <w:sz w:val="20"/>
          <w:szCs w:val="20"/>
        </w:rPr>
        <w:tab/>
      </w:r>
      <w:r w:rsidRPr="00BD247B">
        <w:rPr>
          <w:noProof/>
          <w:sz w:val="20"/>
          <w:szCs w:val="20"/>
        </w:rPr>
        <w:tab/>
        <w:t>…………………..…………………..…………………..…………………..…………………..………………</w:t>
      </w:r>
    </w:p>
    <w:p w14:paraId="59578CE5" w14:textId="57760C92" w:rsidR="00293096" w:rsidRPr="00BD247B" w:rsidRDefault="00293096" w:rsidP="00293096">
      <w:pPr>
        <w:ind w:right="568"/>
        <w:rPr>
          <w:noProof/>
          <w:sz w:val="20"/>
          <w:szCs w:val="20"/>
        </w:rPr>
      </w:pPr>
      <w:r w:rsidRPr="00BD247B">
        <w:rPr>
          <w:noProof/>
          <w:sz w:val="20"/>
          <w:szCs w:val="20"/>
        </w:rPr>
        <w:t>Telefonnummer</w:t>
      </w:r>
      <w:r w:rsidR="00D936ED">
        <w:rPr>
          <w:noProof/>
          <w:sz w:val="20"/>
          <w:szCs w:val="20"/>
        </w:rPr>
        <w:tab/>
      </w:r>
      <w:r w:rsidRPr="00BD247B">
        <w:rPr>
          <w:noProof/>
          <w:sz w:val="20"/>
          <w:szCs w:val="20"/>
        </w:rPr>
        <w:tab/>
        <w:t>…………………..…………………..…………………..…………………..…………………..………………</w:t>
      </w:r>
    </w:p>
    <w:p w14:paraId="0EC504B6" w14:textId="66CD1946" w:rsidR="00293096" w:rsidRPr="00BD247B" w:rsidRDefault="00293096" w:rsidP="00293096">
      <w:pPr>
        <w:ind w:right="568"/>
        <w:rPr>
          <w:noProof/>
          <w:sz w:val="20"/>
          <w:szCs w:val="20"/>
        </w:rPr>
      </w:pPr>
      <w:r w:rsidRPr="00BD247B">
        <w:rPr>
          <w:noProof/>
          <w:sz w:val="20"/>
          <w:szCs w:val="20"/>
        </w:rPr>
        <w:t>E-Mail-Adresse</w:t>
      </w:r>
      <w:r w:rsidRPr="00BD247B">
        <w:rPr>
          <w:noProof/>
          <w:sz w:val="20"/>
          <w:szCs w:val="20"/>
        </w:rPr>
        <w:tab/>
      </w:r>
      <w:r w:rsidR="00D936ED">
        <w:rPr>
          <w:noProof/>
          <w:sz w:val="20"/>
          <w:szCs w:val="20"/>
        </w:rPr>
        <w:tab/>
      </w:r>
      <w:r w:rsidRPr="00BD247B">
        <w:rPr>
          <w:noProof/>
          <w:sz w:val="20"/>
          <w:szCs w:val="20"/>
        </w:rPr>
        <w:t>…………………..…………………..…………………..…………………..…………………..………………</w:t>
      </w:r>
    </w:p>
    <w:p w14:paraId="37527397" w14:textId="77777777" w:rsidR="00293096" w:rsidRPr="00293096" w:rsidRDefault="00293096" w:rsidP="00293096">
      <w:pPr>
        <w:ind w:right="568"/>
        <w:rPr>
          <w:noProof/>
          <w:sz w:val="22"/>
          <w:szCs w:val="22"/>
        </w:rPr>
      </w:pPr>
    </w:p>
    <w:p w14:paraId="52DEE878" w14:textId="77777777" w:rsidR="00293096" w:rsidRPr="00064DF8" w:rsidRDefault="00293096" w:rsidP="00293096">
      <w:pPr>
        <w:ind w:right="568"/>
        <w:rPr>
          <w:i/>
          <w:color w:val="318528"/>
          <w:sz w:val="22"/>
          <w:szCs w:val="22"/>
        </w:rPr>
      </w:pPr>
      <w:r w:rsidRPr="00064DF8">
        <w:rPr>
          <w:rStyle w:val="Fett"/>
          <w:color w:val="318528"/>
          <w:sz w:val="22"/>
          <w:szCs w:val="22"/>
        </w:rPr>
        <w:t xml:space="preserve">Copyright-Angaben </w:t>
      </w:r>
      <w:r w:rsidRPr="00064DF8">
        <w:rPr>
          <w:i/>
          <w:color w:val="318528"/>
          <w:sz w:val="22"/>
          <w:szCs w:val="22"/>
        </w:rPr>
        <w:t>(Bitte Zutreffendes ankreuzen)</w:t>
      </w:r>
    </w:p>
    <w:p w14:paraId="4C892FDD" w14:textId="77777777" w:rsidR="00293096" w:rsidRPr="00293096" w:rsidRDefault="00293096" w:rsidP="00293096">
      <w:pPr>
        <w:ind w:right="568"/>
        <w:rPr>
          <w:rStyle w:val="Fett"/>
          <w:sz w:val="22"/>
          <w:szCs w:val="22"/>
        </w:rPr>
      </w:pPr>
    </w:p>
    <w:p w14:paraId="45FE1D2F" w14:textId="77777777" w:rsidR="00293096" w:rsidRPr="00BD247B" w:rsidRDefault="00293096" w:rsidP="00293096">
      <w:pPr>
        <w:ind w:right="568"/>
        <w:rPr>
          <w:noProof/>
          <w:sz w:val="20"/>
          <w:szCs w:val="20"/>
        </w:rPr>
      </w:pPr>
      <w:r w:rsidRPr="00BD247B">
        <w:rPr>
          <w:noProof/>
          <w:sz w:val="20"/>
          <w:szCs w:val="20"/>
        </w:rPr>
        <w:t xml:space="preserve">Alle Aufnahmen sind mit folgenden Autorenvermerk zu versehen: </w:t>
      </w:r>
    </w:p>
    <w:p w14:paraId="40B25D21" w14:textId="77777777" w:rsidR="00293096" w:rsidRPr="00BD247B" w:rsidRDefault="00293096" w:rsidP="00293096">
      <w:pPr>
        <w:pStyle w:val="Listenabsatz"/>
        <w:numPr>
          <w:ilvl w:val="0"/>
          <w:numId w:val="16"/>
        </w:numPr>
        <w:overflowPunct w:val="0"/>
        <w:autoSpaceDE w:val="0"/>
        <w:autoSpaceDN w:val="0"/>
        <w:adjustRightInd w:val="0"/>
        <w:spacing w:line="240" w:lineRule="auto"/>
        <w:ind w:right="568"/>
        <w:textAlignment w:val="baseline"/>
        <w:rPr>
          <w:noProof/>
          <w:sz w:val="20"/>
          <w:szCs w:val="20"/>
        </w:rPr>
      </w:pPr>
      <w:r w:rsidRPr="00BD247B">
        <w:rPr>
          <w:noProof/>
          <w:sz w:val="20"/>
          <w:szCs w:val="20"/>
        </w:rPr>
        <w:t>© Vorname Nachname</w:t>
      </w:r>
    </w:p>
    <w:p w14:paraId="15AB98A7" w14:textId="77777777" w:rsidR="00293096" w:rsidRPr="00BD247B" w:rsidRDefault="00293096" w:rsidP="00293096">
      <w:pPr>
        <w:pStyle w:val="Listenabsatz"/>
        <w:numPr>
          <w:ilvl w:val="0"/>
          <w:numId w:val="16"/>
        </w:numPr>
        <w:overflowPunct w:val="0"/>
        <w:autoSpaceDE w:val="0"/>
        <w:autoSpaceDN w:val="0"/>
        <w:adjustRightInd w:val="0"/>
        <w:spacing w:line="240" w:lineRule="auto"/>
        <w:ind w:right="568"/>
        <w:textAlignment w:val="baseline"/>
        <w:rPr>
          <w:noProof/>
          <w:sz w:val="20"/>
          <w:szCs w:val="20"/>
        </w:rPr>
      </w:pPr>
      <w:r w:rsidRPr="00BD247B">
        <w:rPr>
          <w:noProof/>
          <w:sz w:val="20"/>
          <w:szCs w:val="20"/>
        </w:rPr>
        <w:t>© Nachname</w:t>
      </w:r>
    </w:p>
    <w:p w14:paraId="730BF417" w14:textId="77777777" w:rsidR="00293096" w:rsidRPr="00BD247B" w:rsidRDefault="00293096" w:rsidP="00293096">
      <w:pPr>
        <w:pStyle w:val="Listenabsatz"/>
        <w:numPr>
          <w:ilvl w:val="0"/>
          <w:numId w:val="16"/>
        </w:numPr>
        <w:overflowPunct w:val="0"/>
        <w:autoSpaceDE w:val="0"/>
        <w:autoSpaceDN w:val="0"/>
        <w:adjustRightInd w:val="0"/>
        <w:spacing w:line="240" w:lineRule="auto"/>
        <w:ind w:right="568"/>
        <w:textAlignment w:val="baseline"/>
        <w:rPr>
          <w:noProof/>
          <w:sz w:val="20"/>
          <w:szCs w:val="20"/>
        </w:rPr>
      </w:pPr>
      <w:r w:rsidRPr="00BD247B">
        <w:rPr>
          <w:noProof/>
          <w:sz w:val="20"/>
          <w:szCs w:val="20"/>
        </w:rPr>
        <w:t>© BUND / Nachname</w:t>
      </w:r>
    </w:p>
    <w:p w14:paraId="2CA003C1" w14:textId="77777777" w:rsidR="00293096" w:rsidRPr="00BD247B" w:rsidRDefault="00293096" w:rsidP="00293096">
      <w:pPr>
        <w:pStyle w:val="Listenabsatz"/>
        <w:numPr>
          <w:ilvl w:val="0"/>
          <w:numId w:val="16"/>
        </w:numPr>
        <w:overflowPunct w:val="0"/>
        <w:autoSpaceDE w:val="0"/>
        <w:autoSpaceDN w:val="0"/>
        <w:adjustRightInd w:val="0"/>
        <w:spacing w:line="240" w:lineRule="auto"/>
        <w:ind w:right="568"/>
        <w:textAlignment w:val="baseline"/>
        <w:rPr>
          <w:noProof/>
          <w:sz w:val="20"/>
          <w:szCs w:val="20"/>
        </w:rPr>
      </w:pPr>
      <w:r w:rsidRPr="00BD247B">
        <w:rPr>
          <w:noProof/>
          <w:sz w:val="20"/>
          <w:szCs w:val="20"/>
        </w:rPr>
        <w:t>© BUND</w:t>
      </w:r>
    </w:p>
    <w:p w14:paraId="11BCBE16" w14:textId="77777777" w:rsidR="00293096" w:rsidRPr="00BD247B" w:rsidRDefault="00293096" w:rsidP="00293096">
      <w:pPr>
        <w:pStyle w:val="Listenabsatz"/>
        <w:numPr>
          <w:ilvl w:val="0"/>
          <w:numId w:val="16"/>
        </w:numPr>
        <w:overflowPunct w:val="0"/>
        <w:autoSpaceDE w:val="0"/>
        <w:autoSpaceDN w:val="0"/>
        <w:adjustRightInd w:val="0"/>
        <w:spacing w:line="240" w:lineRule="auto"/>
        <w:ind w:right="568"/>
        <w:textAlignment w:val="baseline"/>
        <w:rPr>
          <w:noProof/>
          <w:sz w:val="20"/>
          <w:szCs w:val="20"/>
        </w:rPr>
      </w:pPr>
      <w:r w:rsidRPr="00BD247B">
        <w:rPr>
          <w:noProof/>
          <w:sz w:val="20"/>
          <w:szCs w:val="20"/>
        </w:rPr>
        <w:t>© …………………..…………………..…</w:t>
      </w:r>
    </w:p>
    <w:p w14:paraId="10D50399" w14:textId="77777777" w:rsidR="00293096" w:rsidRPr="00BD247B" w:rsidRDefault="00293096" w:rsidP="00293096">
      <w:pPr>
        <w:pStyle w:val="Listenabsatz"/>
        <w:numPr>
          <w:ilvl w:val="0"/>
          <w:numId w:val="16"/>
        </w:numPr>
        <w:overflowPunct w:val="0"/>
        <w:autoSpaceDE w:val="0"/>
        <w:autoSpaceDN w:val="0"/>
        <w:adjustRightInd w:val="0"/>
        <w:spacing w:line="240" w:lineRule="auto"/>
        <w:ind w:right="568"/>
        <w:textAlignment w:val="baseline"/>
        <w:rPr>
          <w:noProof/>
          <w:sz w:val="20"/>
          <w:szCs w:val="20"/>
        </w:rPr>
      </w:pPr>
      <w:r w:rsidRPr="00BD247B">
        <w:rPr>
          <w:noProof/>
          <w:sz w:val="20"/>
          <w:szCs w:val="20"/>
        </w:rPr>
        <w:t>Die Namensnennung steht im Ermessen des BUND Niedersachsen.</w:t>
      </w:r>
    </w:p>
    <w:p w14:paraId="56F7C17F" w14:textId="77777777" w:rsidR="00293096" w:rsidRPr="00293096" w:rsidRDefault="00293096" w:rsidP="00293096">
      <w:pPr>
        <w:pStyle w:val="Listenabsatz"/>
        <w:ind w:right="568"/>
        <w:rPr>
          <w:noProof/>
          <w:sz w:val="22"/>
          <w:szCs w:val="22"/>
        </w:rPr>
      </w:pPr>
    </w:p>
    <w:p w14:paraId="18BC0585" w14:textId="77777777" w:rsidR="00293096" w:rsidRPr="00BD247B" w:rsidRDefault="00293096" w:rsidP="00064DF8">
      <w:pPr>
        <w:ind w:right="-1"/>
        <w:rPr>
          <w:noProof/>
          <w:sz w:val="20"/>
          <w:szCs w:val="20"/>
        </w:rPr>
      </w:pPr>
      <w:r w:rsidRPr="00BD247B">
        <w:rPr>
          <w:noProof/>
          <w:sz w:val="20"/>
          <w:szCs w:val="20"/>
        </w:rPr>
        <w:t>Dieser Vertrag unterliegt deutschem Recht. Mündliche Nebenabreden sind nicht getroffen. Vertragsänderungen bedürfen der Schriftformen.</w:t>
      </w:r>
    </w:p>
    <w:p w14:paraId="002C7C50" w14:textId="77777777" w:rsidR="00293096" w:rsidRPr="00BD247B" w:rsidRDefault="00293096" w:rsidP="00293096">
      <w:pPr>
        <w:ind w:right="568"/>
        <w:rPr>
          <w:noProof/>
          <w:sz w:val="20"/>
          <w:szCs w:val="20"/>
        </w:rPr>
      </w:pPr>
    </w:p>
    <w:p w14:paraId="45A9B6FE" w14:textId="77777777" w:rsidR="00293096" w:rsidRPr="00BD247B" w:rsidRDefault="00293096" w:rsidP="00064DF8">
      <w:pPr>
        <w:ind w:right="-1"/>
        <w:rPr>
          <w:noProof/>
          <w:sz w:val="20"/>
          <w:szCs w:val="20"/>
        </w:rPr>
      </w:pPr>
      <w:r w:rsidRPr="00BD247B">
        <w:rPr>
          <w:noProof/>
          <w:sz w:val="20"/>
          <w:szCs w:val="20"/>
        </w:rPr>
        <w:t xml:space="preserve">Mit meiner Unterschrift bestätige ich, dass ich Urheber des Bildmaterials bin und keine Rechte Dritter verletzt werden (z.B. Recht am eigenen Bild, Urheberrechte). Ich stelle den BUND Landesverband Niedersachsen von allen Ansprüchen frei, die von Dritten im Zusammenhang mit der Rechtsübertragung aus diesem Vertrag geltend gemacht werden. </w:t>
      </w:r>
    </w:p>
    <w:p w14:paraId="1ADE1561" w14:textId="77777777" w:rsidR="00293096" w:rsidRPr="00293096" w:rsidRDefault="00293096" w:rsidP="00293096">
      <w:pPr>
        <w:ind w:right="568"/>
        <w:rPr>
          <w:noProof/>
          <w:sz w:val="22"/>
          <w:szCs w:val="22"/>
        </w:rPr>
      </w:pPr>
    </w:p>
    <w:p w14:paraId="54E6E9B4" w14:textId="77777777" w:rsidR="00293096" w:rsidRPr="00293096" w:rsidRDefault="00293096" w:rsidP="00293096">
      <w:pPr>
        <w:ind w:right="568"/>
        <w:rPr>
          <w:noProof/>
          <w:sz w:val="22"/>
          <w:szCs w:val="22"/>
        </w:rPr>
      </w:pPr>
    </w:p>
    <w:p w14:paraId="39A07276" w14:textId="77777777" w:rsidR="00293096" w:rsidRPr="00293096" w:rsidRDefault="00293096" w:rsidP="00293096">
      <w:pPr>
        <w:ind w:right="568"/>
        <w:rPr>
          <w:noProof/>
          <w:sz w:val="22"/>
          <w:szCs w:val="22"/>
        </w:rPr>
      </w:pPr>
    </w:p>
    <w:p w14:paraId="5B53EB10" w14:textId="77777777" w:rsidR="00293096" w:rsidRPr="00293096" w:rsidRDefault="00293096" w:rsidP="00293096">
      <w:pPr>
        <w:ind w:right="568"/>
        <w:rPr>
          <w:noProof/>
          <w:sz w:val="22"/>
          <w:szCs w:val="22"/>
        </w:rPr>
      </w:pPr>
    </w:p>
    <w:p w14:paraId="3D6DA89E" w14:textId="77777777" w:rsidR="00293096" w:rsidRPr="00293096" w:rsidRDefault="00293096" w:rsidP="00293096">
      <w:pPr>
        <w:ind w:right="568"/>
        <w:rPr>
          <w:noProof/>
          <w:sz w:val="22"/>
          <w:szCs w:val="22"/>
        </w:rPr>
      </w:pPr>
      <w:r w:rsidRPr="00293096">
        <w:rPr>
          <w:noProof/>
          <w:sz w:val="22"/>
          <w:szCs w:val="22"/>
        </w:rPr>
        <w:t>………………………………., den …………………………..</w:t>
      </w:r>
      <w:r w:rsidRPr="00293096">
        <w:rPr>
          <w:noProof/>
          <w:sz w:val="22"/>
          <w:szCs w:val="22"/>
        </w:rPr>
        <w:tab/>
      </w:r>
      <w:r w:rsidRPr="00293096">
        <w:rPr>
          <w:noProof/>
          <w:sz w:val="22"/>
          <w:szCs w:val="22"/>
        </w:rPr>
        <w:tab/>
        <w:t>………………………………………………………….</w:t>
      </w:r>
    </w:p>
    <w:p w14:paraId="32EA8D24" w14:textId="77777777" w:rsidR="00293096" w:rsidRPr="00293096" w:rsidRDefault="00293096" w:rsidP="00293096">
      <w:pPr>
        <w:ind w:right="568"/>
        <w:rPr>
          <w:noProof/>
          <w:sz w:val="22"/>
          <w:szCs w:val="22"/>
        </w:rPr>
      </w:pPr>
      <w:r w:rsidRPr="00293096">
        <w:rPr>
          <w:noProof/>
          <w:sz w:val="22"/>
          <w:szCs w:val="22"/>
        </w:rPr>
        <w:tab/>
      </w:r>
      <w:r w:rsidRPr="00293096">
        <w:rPr>
          <w:noProof/>
          <w:sz w:val="22"/>
          <w:szCs w:val="22"/>
        </w:rPr>
        <w:tab/>
      </w:r>
      <w:r w:rsidRPr="00293096">
        <w:rPr>
          <w:noProof/>
          <w:sz w:val="22"/>
          <w:szCs w:val="22"/>
        </w:rPr>
        <w:tab/>
      </w:r>
      <w:r w:rsidRPr="00293096">
        <w:rPr>
          <w:noProof/>
          <w:sz w:val="22"/>
          <w:szCs w:val="22"/>
        </w:rPr>
        <w:tab/>
      </w:r>
      <w:r w:rsidRPr="00293096">
        <w:rPr>
          <w:noProof/>
          <w:sz w:val="22"/>
          <w:szCs w:val="22"/>
        </w:rPr>
        <w:tab/>
      </w:r>
      <w:r w:rsidRPr="00293096">
        <w:rPr>
          <w:noProof/>
          <w:sz w:val="22"/>
          <w:szCs w:val="22"/>
        </w:rPr>
        <w:tab/>
      </w:r>
      <w:r w:rsidRPr="00293096">
        <w:rPr>
          <w:noProof/>
          <w:sz w:val="22"/>
          <w:szCs w:val="22"/>
        </w:rPr>
        <w:tab/>
      </w:r>
      <w:r w:rsidRPr="00293096">
        <w:rPr>
          <w:noProof/>
          <w:sz w:val="22"/>
          <w:szCs w:val="22"/>
        </w:rPr>
        <w:tab/>
        <w:t>Unterschrift Bildautor</w:t>
      </w:r>
    </w:p>
    <w:p w14:paraId="6B356C73" w14:textId="2BA8FFB3" w:rsidR="00293096" w:rsidRPr="00293096" w:rsidRDefault="00293096" w:rsidP="00293096">
      <w:pPr>
        <w:ind w:right="568"/>
      </w:pPr>
    </w:p>
    <w:p w14:paraId="4728E302" w14:textId="0D664EAC" w:rsidR="004F056C" w:rsidRPr="00293096" w:rsidRDefault="00BD247B" w:rsidP="00127C03">
      <w:pPr>
        <w:pStyle w:val="Zwischenberschrift12"/>
        <w:ind w:left="-11"/>
        <w:rPr>
          <w:rFonts w:ascii="Roboto" w:eastAsia="Times New Roman" w:hAnsi="Roboto"/>
          <w:b w:val="0"/>
          <w:bCs/>
          <w:color w:val="auto"/>
          <w:sz w:val="22"/>
          <w:szCs w:val="22"/>
          <w:lang w:eastAsia="de-DE"/>
        </w:rPr>
      </w:pPr>
      <w:r w:rsidRPr="004A4FBC">
        <w:rPr>
          <w:noProof/>
          <w:lang w:eastAsia="de-DE"/>
        </w:rPr>
        <w:drawing>
          <wp:anchor distT="0" distB="0" distL="0" distR="0" simplePos="0" relativeHeight="251671552" behindDoc="0" locked="0" layoutInCell="1" allowOverlap="1" wp14:anchorId="0AAB63D3" wp14:editId="098C7890">
            <wp:simplePos x="0" y="0"/>
            <wp:positionH relativeFrom="page">
              <wp:posOffset>5634990</wp:posOffset>
            </wp:positionH>
            <wp:positionV relativeFrom="page">
              <wp:posOffset>9185910</wp:posOffset>
            </wp:positionV>
            <wp:extent cx="1176655" cy="1000760"/>
            <wp:effectExtent l="0" t="0" r="4445" b="8890"/>
            <wp:wrapNone/>
            <wp:docPr id="2" name="image1.png" descr="Ein Bild, das Grafiken, Grafikdesign, Kreis,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65471" name="image1.png" descr="Ein Bild, das Grafiken, Grafikdesign, Kreis, Schrift enthält.&#10;&#10;KI-generierte Inhalte können fehlerhaft sein."/>
                    <pic:cNvPicPr>
                      <a:picLocks noChangeAspect="1"/>
                    </pic:cNvPicPr>
                  </pic:nvPicPr>
                  <pic:blipFill>
                    <a:blip r:embed="rId8"/>
                    <a:stretch/>
                  </pic:blipFill>
                  <pic:spPr bwMode="auto">
                    <a:xfrm>
                      <a:off x="0" y="0"/>
                      <a:ext cx="1176655" cy="1000760"/>
                    </a:xfrm>
                    <a:prstGeom prst="rect">
                      <a:avLst/>
                    </a:prstGeom>
                  </pic:spPr>
                </pic:pic>
              </a:graphicData>
            </a:graphic>
            <wp14:sizeRelH relativeFrom="margin">
              <wp14:pctWidth>0</wp14:pctWidth>
            </wp14:sizeRelH>
            <wp14:sizeRelV relativeFrom="margin">
              <wp14:pctHeight>0</wp14:pctHeight>
            </wp14:sizeRelV>
          </wp:anchor>
        </w:drawing>
      </w:r>
      <w:r w:rsidRPr="004A4FBC">
        <w:rPr>
          <w:noProof/>
          <w:lang w:eastAsia="de-DE"/>
        </w:rPr>
        <mc:AlternateContent>
          <mc:Choice Requires="wps">
            <w:drawing>
              <wp:anchor distT="0" distB="0" distL="114300" distR="114300" simplePos="0" relativeHeight="251669504" behindDoc="0" locked="0" layoutInCell="1" allowOverlap="1" wp14:anchorId="153DE9B1" wp14:editId="153413EB">
                <wp:simplePos x="0" y="0"/>
                <wp:positionH relativeFrom="column">
                  <wp:posOffset>0</wp:posOffset>
                </wp:positionH>
                <wp:positionV relativeFrom="page">
                  <wp:posOffset>9109710</wp:posOffset>
                </wp:positionV>
                <wp:extent cx="4686300" cy="1234440"/>
                <wp:effectExtent l="0" t="0" r="0" b="3810"/>
                <wp:wrapNone/>
                <wp:docPr id="783951962" name="Textfeld 1"/>
                <wp:cNvGraphicFramePr/>
                <a:graphic xmlns:a="http://schemas.openxmlformats.org/drawingml/2006/main">
                  <a:graphicData uri="http://schemas.microsoft.com/office/word/2010/wordprocessingShape">
                    <wps:wsp>
                      <wps:cNvSpPr txBox="1"/>
                      <wps:spPr>
                        <a:xfrm>
                          <a:off x="0" y="0"/>
                          <a:ext cx="4686300" cy="1234440"/>
                        </a:xfrm>
                        <a:prstGeom prst="rect">
                          <a:avLst/>
                        </a:prstGeom>
                        <a:noFill/>
                        <a:ln w="6350">
                          <a:noFill/>
                        </a:ln>
                      </wps:spPr>
                      <wps:txbx>
                        <w:txbxContent>
                          <w:p w14:paraId="5E3ABDC9" w14:textId="77777777" w:rsidR="00BD247B" w:rsidRPr="006C670E" w:rsidRDefault="00BD247B" w:rsidP="00BD247B">
                            <w:pPr>
                              <w:pStyle w:val="Textkrper"/>
                              <w:rPr>
                                <w:rFonts w:ascii="Sora bold" w:hAnsi="Sora bold" w:cs="Sora"/>
                                <w:b/>
                                <w:bCs/>
                                <w:color w:val="318528"/>
                                <w:sz w:val="18"/>
                                <w:szCs w:val="18"/>
                              </w:rPr>
                            </w:pPr>
                            <w:r w:rsidRPr="006C670E">
                              <w:rPr>
                                <w:rFonts w:ascii="Sora bold" w:hAnsi="Sora bold" w:cs="Sora"/>
                                <w:b/>
                                <w:bCs/>
                                <w:color w:val="318528"/>
                                <w:sz w:val="18"/>
                                <w:szCs w:val="18"/>
                              </w:rPr>
                              <w:t>IMPRESSUM</w:t>
                            </w:r>
                          </w:p>
                          <w:p w14:paraId="0E8FAC5A" w14:textId="77777777" w:rsidR="00BD247B" w:rsidRPr="00265FC0" w:rsidRDefault="00BD247B" w:rsidP="00BD247B">
                            <w:pPr>
                              <w:pStyle w:val="Textkrper"/>
                              <w:spacing w:line="266" w:lineRule="auto"/>
                              <w:rPr>
                                <w:color w:val="231F20"/>
                                <w:sz w:val="18"/>
                                <w:szCs w:val="18"/>
                              </w:rPr>
                            </w:pPr>
                            <w:r w:rsidRPr="00265FC0">
                              <w:rPr>
                                <w:b/>
                                <w:bCs/>
                                <w:color w:val="231F20"/>
                                <w:sz w:val="18"/>
                                <w:szCs w:val="18"/>
                              </w:rPr>
                              <w:t>Bund für Umwelt und Naturschutz Deutschland</w:t>
                            </w:r>
                            <w:r>
                              <w:rPr>
                                <w:b/>
                                <w:bCs/>
                                <w:color w:val="231F20"/>
                                <w:sz w:val="18"/>
                                <w:szCs w:val="18"/>
                              </w:rPr>
                              <w:t xml:space="preserve"> (BUND) Landesverband Niedersachsen</w:t>
                            </w:r>
                            <w:r w:rsidRPr="00265FC0">
                              <w:rPr>
                                <w:b/>
                                <w:bCs/>
                                <w:color w:val="231F20"/>
                                <w:sz w:val="18"/>
                                <w:szCs w:val="18"/>
                              </w:rPr>
                              <w:t xml:space="preserve"> e.V.</w:t>
                            </w:r>
                            <w:r w:rsidRPr="00265FC0">
                              <w:rPr>
                                <w:color w:val="231F20"/>
                                <w:sz w:val="18"/>
                                <w:szCs w:val="18"/>
                              </w:rPr>
                              <w:t xml:space="preserve"> </w:t>
                            </w:r>
                          </w:p>
                          <w:p w14:paraId="38D3B47D" w14:textId="77777777" w:rsidR="00BD247B" w:rsidRPr="00087AC3" w:rsidRDefault="00BD247B" w:rsidP="00BD247B">
                            <w:pPr>
                              <w:pStyle w:val="Textkrper"/>
                              <w:spacing w:line="266" w:lineRule="auto"/>
                              <w:rPr>
                                <w:sz w:val="18"/>
                                <w:szCs w:val="18"/>
                              </w:rPr>
                            </w:pPr>
                            <w:r>
                              <w:rPr>
                                <w:sz w:val="18"/>
                                <w:szCs w:val="18"/>
                              </w:rPr>
                              <w:t>Goebenstrasse 3a</w:t>
                            </w:r>
                            <w:r w:rsidRPr="00087AC3">
                              <w:rPr>
                                <w:sz w:val="18"/>
                                <w:szCs w:val="18"/>
                              </w:rPr>
                              <w:t xml:space="preserve"> | </w:t>
                            </w:r>
                            <w:r>
                              <w:rPr>
                                <w:sz w:val="18"/>
                                <w:szCs w:val="18"/>
                              </w:rPr>
                              <w:t>30161 Hannover</w:t>
                            </w:r>
                          </w:p>
                          <w:p w14:paraId="2CBFF74D" w14:textId="36E8171C" w:rsidR="00BD247B" w:rsidRPr="00087AC3" w:rsidRDefault="00BD247B" w:rsidP="00BD247B">
                            <w:pPr>
                              <w:pStyle w:val="Textkrper"/>
                              <w:spacing w:after="120" w:line="266" w:lineRule="auto"/>
                              <w:rPr>
                                <w:sz w:val="18"/>
                                <w:szCs w:val="18"/>
                              </w:rPr>
                            </w:pPr>
                            <w:r w:rsidRPr="00087AC3">
                              <w:rPr>
                                <w:sz w:val="18"/>
                                <w:szCs w:val="18"/>
                              </w:rPr>
                              <w:t xml:space="preserve">Tel. +49 </w:t>
                            </w:r>
                            <w:r>
                              <w:rPr>
                                <w:sz w:val="18"/>
                                <w:szCs w:val="18"/>
                              </w:rPr>
                              <w:t>511 – 965 69 - 0</w:t>
                            </w:r>
                            <w:r w:rsidRPr="00087AC3">
                              <w:rPr>
                                <w:sz w:val="18"/>
                                <w:szCs w:val="18"/>
                              </w:rPr>
                              <w:t xml:space="preserve"> | </w:t>
                            </w:r>
                            <w:r>
                              <w:rPr>
                                <w:sz w:val="18"/>
                                <w:szCs w:val="18"/>
                              </w:rPr>
                              <w:t>bund</w:t>
                            </w:r>
                            <w:r w:rsidRPr="00087AC3">
                              <w:rPr>
                                <w:sz w:val="18"/>
                                <w:szCs w:val="18"/>
                              </w:rPr>
                              <w:t>@</w:t>
                            </w:r>
                            <w:r>
                              <w:rPr>
                                <w:sz w:val="18"/>
                                <w:szCs w:val="18"/>
                              </w:rPr>
                              <w:t>nds.</w:t>
                            </w:r>
                            <w:r w:rsidRPr="00087AC3">
                              <w:rPr>
                                <w:sz w:val="18"/>
                                <w:szCs w:val="18"/>
                              </w:rPr>
                              <w:t xml:space="preserve">bund.net | V.i.S.d.P.: </w:t>
                            </w:r>
                            <w:r>
                              <w:rPr>
                                <w:sz w:val="18"/>
                                <w:szCs w:val="18"/>
                              </w:rPr>
                              <w:t>Dr. Tonja Mannstedt</w:t>
                            </w:r>
                            <w:r w:rsidRPr="00087AC3">
                              <w:rPr>
                                <w:sz w:val="18"/>
                                <w:szCs w:val="18"/>
                              </w:rPr>
                              <w:t xml:space="preserve">  </w:t>
                            </w:r>
                            <w:r w:rsidRPr="00087AC3">
                              <w:rPr>
                                <w:sz w:val="18"/>
                                <w:szCs w:val="18"/>
                              </w:rPr>
                              <w:br/>
                              <w:t xml:space="preserve">Kontakt: </w:t>
                            </w:r>
                            <w:r>
                              <w:rPr>
                                <w:sz w:val="18"/>
                                <w:szCs w:val="18"/>
                              </w:rPr>
                              <w:t>bund</w:t>
                            </w:r>
                            <w:r w:rsidRPr="00087AC3">
                              <w:rPr>
                                <w:sz w:val="18"/>
                                <w:szCs w:val="18"/>
                              </w:rPr>
                              <w:t>@</w:t>
                            </w:r>
                            <w:r>
                              <w:rPr>
                                <w:sz w:val="18"/>
                                <w:szCs w:val="18"/>
                              </w:rPr>
                              <w:t>nds.</w:t>
                            </w:r>
                            <w:r w:rsidRPr="00087AC3">
                              <w:rPr>
                                <w:sz w:val="18"/>
                                <w:szCs w:val="18"/>
                              </w:rPr>
                              <w:t xml:space="preserve">bund.net | Stand: </w:t>
                            </w:r>
                            <w:r>
                              <w:rPr>
                                <w:sz w:val="18"/>
                                <w:szCs w:val="18"/>
                              </w:rPr>
                              <w:t>12</w:t>
                            </w:r>
                            <w:r w:rsidRPr="00087AC3">
                              <w:rPr>
                                <w:sz w:val="18"/>
                                <w:szCs w:val="18"/>
                              </w:rPr>
                              <w:t>/</w:t>
                            </w:r>
                            <w:r>
                              <w:rPr>
                                <w:sz w:val="18"/>
                                <w:szCs w:val="18"/>
                              </w:rPr>
                              <w:t>2025</w:t>
                            </w:r>
                          </w:p>
                          <w:p w14:paraId="5B7F2148" w14:textId="77777777" w:rsidR="00BD247B" w:rsidRPr="00C15B36" w:rsidRDefault="00BD247B" w:rsidP="00BD247B">
                            <w:pPr>
                              <w:pStyle w:val="Textkrper"/>
                              <w:spacing w:after="120"/>
                              <w:rPr>
                                <w:b/>
                                <w:bCs/>
                                <w:sz w:val="18"/>
                                <w:szCs w:val="18"/>
                                <w:u w:val="single"/>
                              </w:rPr>
                            </w:pPr>
                            <w:hyperlink r:id="rId9" w:history="1">
                              <w:r w:rsidRPr="00C15B36">
                                <w:rPr>
                                  <w:rStyle w:val="Hyperlink"/>
                                  <w:b/>
                                  <w:bCs/>
                                  <w:color w:val="auto"/>
                                  <w:sz w:val="18"/>
                                  <w:szCs w:val="18"/>
                                </w:rPr>
                                <w:t>www.bund-niedersachsen.de</w:t>
                              </w:r>
                            </w:hyperlink>
                          </w:p>
                          <w:p w14:paraId="372CBEF8" w14:textId="77777777" w:rsidR="00BD247B" w:rsidRPr="006C670E" w:rsidRDefault="00BD247B" w:rsidP="00BD247B">
                            <w:pPr>
                              <w:pStyle w:val="Textkrper"/>
                              <w:spacing w:after="120" w:line="266" w:lineRule="auto"/>
                              <w:rPr>
                                <w:sz w:val="18"/>
                                <w:szCs w:val="18"/>
                              </w:rPr>
                            </w:pPr>
                          </w:p>
                          <w:p w14:paraId="4AA6F494" w14:textId="77777777" w:rsidR="00BD247B" w:rsidRPr="006C670E" w:rsidRDefault="00BD247B" w:rsidP="00BD247B">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DE9B1" id="_x0000_t202" coordsize="21600,21600" o:spt="202" path="m,l,21600r21600,l21600,xe">
                <v:stroke joinstyle="miter"/>
                <v:path gradientshapeok="t" o:connecttype="rect"/>
              </v:shapetype>
              <v:shape id="Textfeld 1" o:spid="_x0000_s1026" type="#_x0000_t202" style="position:absolute;left:0;text-align:left;margin-left:0;margin-top:717.3pt;width:369pt;height:97.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" filled="f" stroked="f" strokeweight=".5pt">
                <v:textbox inset="0,0,0,0">
                  <w:txbxContent>
                    <w:p w14:paraId="5E3ABDC9" w14:textId="77777777" w:rsidR="00BD247B" w:rsidRPr="006C670E" w:rsidRDefault="00BD247B" w:rsidP="00BD247B">
                      <w:pPr>
                        <w:pStyle w:val="Textkrper"/>
                        <w:rPr>
                          <w:rFonts w:ascii="Sora bold" w:hAnsi="Sora bold" w:cs="Sora"/>
                          <w:b/>
                          <w:bCs/>
                          <w:color w:val="318528"/>
                          <w:sz w:val="18"/>
                          <w:szCs w:val="18"/>
                        </w:rPr>
                      </w:pPr>
                      <w:r w:rsidRPr="006C670E">
                        <w:rPr>
                          <w:rFonts w:ascii="Sora bold" w:hAnsi="Sora bold" w:cs="Sora"/>
                          <w:b/>
                          <w:bCs/>
                          <w:color w:val="318528"/>
                          <w:sz w:val="18"/>
                          <w:szCs w:val="18"/>
                        </w:rPr>
                        <w:t>IMPRESSUM</w:t>
                      </w:r>
                    </w:p>
                    <w:p w14:paraId="0E8FAC5A" w14:textId="77777777" w:rsidR="00BD247B" w:rsidRPr="00265FC0" w:rsidRDefault="00BD247B" w:rsidP="00BD247B">
                      <w:pPr>
                        <w:pStyle w:val="Textkrper"/>
                        <w:spacing w:line="266" w:lineRule="auto"/>
                        <w:rPr>
                          <w:color w:val="231F20"/>
                          <w:sz w:val="18"/>
                          <w:szCs w:val="18"/>
                        </w:rPr>
                      </w:pPr>
                      <w:r w:rsidRPr="00265FC0">
                        <w:rPr>
                          <w:b/>
                          <w:bCs/>
                          <w:color w:val="231F20"/>
                          <w:sz w:val="18"/>
                          <w:szCs w:val="18"/>
                        </w:rPr>
                        <w:t>Bund für Umwelt und Naturschutz Deutschland</w:t>
                      </w:r>
                      <w:r>
                        <w:rPr>
                          <w:b/>
                          <w:bCs/>
                          <w:color w:val="231F20"/>
                          <w:sz w:val="18"/>
                          <w:szCs w:val="18"/>
                        </w:rPr>
                        <w:t xml:space="preserve"> (BUND) Landesverband Niedersachsen</w:t>
                      </w:r>
                      <w:r w:rsidRPr="00265FC0">
                        <w:rPr>
                          <w:b/>
                          <w:bCs/>
                          <w:color w:val="231F20"/>
                          <w:sz w:val="18"/>
                          <w:szCs w:val="18"/>
                        </w:rPr>
                        <w:t xml:space="preserve"> e.V.</w:t>
                      </w:r>
                      <w:r w:rsidRPr="00265FC0">
                        <w:rPr>
                          <w:color w:val="231F20"/>
                          <w:sz w:val="18"/>
                          <w:szCs w:val="18"/>
                        </w:rPr>
                        <w:t xml:space="preserve"> </w:t>
                      </w:r>
                    </w:p>
                    <w:p w14:paraId="38D3B47D" w14:textId="77777777" w:rsidR="00BD247B" w:rsidRPr="00087AC3" w:rsidRDefault="00BD247B" w:rsidP="00BD247B">
                      <w:pPr>
                        <w:pStyle w:val="Textkrper"/>
                        <w:spacing w:line="266" w:lineRule="auto"/>
                        <w:rPr>
                          <w:sz w:val="18"/>
                          <w:szCs w:val="18"/>
                        </w:rPr>
                      </w:pPr>
                      <w:r>
                        <w:rPr>
                          <w:sz w:val="18"/>
                          <w:szCs w:val="18"/>
                        </w:rPr>
                        <w:t>Goebenstrasse 3a</w:t>
                      </w:r>
                      <w:r w:rsidRPr="00087AC3">
                        <w:rPr>
                          <w:sz w:val="18"/>
                          <w:szCs w:val="18"/>
                        </w:rPr>
                        <w:t xml:space="preserve"> | </w:t>
                      </w:r>
                      <w:r>
                        <w:rPr>
                          <w:sz w:val="18"/>
                          <w:szCs w:val="18"/>
                        </w:rPr>
                        <w:t>30161 Hannover</w:t>
                      </w:r>
                    </w:p>
                    <w:p w14:paraId="2CBFF74D" w14:textId="36E8171C" w:rsidR="00BD247B" w:rsidRPr="00087AC3" w:rsidRDefault="00BD247B" w:rsidP="00BD247B">
                      <w:pPr>
                        <w:pStyle w:val="Textkrper"/>
                        <w:spacing w:after="120" w:line="266" w:lineRule="auto"/>
                        <w:rPr>
                          <w:sz w:val="18"/>
                          <w:szCs w:val="18"/>
                        </w:rPr>
                      </w:pPr>
                      <w:r w:rsidRPr="00087AC3">
                        <w:rPr>
                          <w:sz w:val="18"/>
                          <w:szCs w:val="18"/>
                        </w:rPr>
                        <w:t xml:space="preserve">Tel. +49 </w:t>
                      </w:r>
                      <w:r>
                        <w:rPr>
                          <w:sz w:val="18"/>
                          <w:szCs w:val="18"/>
                        </w:rPr>
                        <w:t>511 – 965 69 - 0</w:t>
                      </w:r>
                      <w:r w:rsidRPr="00087AC3">
                        <w:rPr>
                          <w:sz w:val="18"/>
                          <w:szCs w:val="18"/>
                        </w:rPr>
                        <w:t xml:space="preserve"> | </w:t>
                      </w:r>
                      <w:r>
                        <w:rPr>
                          <w:sz w:val="18"/>
                          <w:szCs w:val="18"/>
                        </w:rPr>
                        <w:t>bund</w:t>
                      </w:r>
                      <w:r w:rsidRPr="00087AC3">
                        <w:rPr>
                          <w:sz w:val="18"/>
                          <w:szCs w:val="18"/>
                        </w:rPr>
                        <w:t>@</w:t>
                      </w:r>
                      <w:r>
                        <w:rPr>
                          <w:sz w:val="18"/>
                          <w:szCs w:val="18"/>
                        </w:rPr>
                        <w:t>nds.</w:t>
                      </w:r>
                      <w:r w:rsidRPr="00087AC3">
                        <w:rPr>
                          <w:sz w:val="18"/>
                          <w:szCs w:val="18"/>
                        </w:rPr>
                        <w:t xml:space="preserve">bund.net | V.i.S.d.P.: </w:t>
                      </w:r>
                      <w:r>
                        <w:rPr>
                          <w:sz w:val="18"/>
                          <w:szCs w:val="18"/>
                        </w:rPr>
                        <w:t>Dr. Tonja Mannstedt</w:t>
                      </w:r>
                      <w:r w:rsidRPr="00087AC3">
                        <w:rPr>
                          <w:sz w:val="18"/>
                          <w:szCs w:val="18"/>
                        </w:rPr>
                        <w:t xml:space="preserve">  </w:t>
                      </w:r>
                      <w:r w:rsidRPr="00087AC3">
                        <w:rPr>
                          <w:sz w:val="18"/>
                          <w:szCs w:val="18"/>
                        </w:rPr>
                        <w:br/>
                        <w:t xml:space="preserve">Kontakt: </w:t>
                      </w:r>
                      <w:r>
                        <w:rPr>
                          <w:sz w:val="18"/>
                          <w:szCs w:val="18"/>
                        </w:rPr>
                        <w:t>bund</w:t>
                      </w:r>
                      <w:r w:rsidRPr="00087AC3">
                        <w:rPr>
                          <w:sz w:val="18"/>
                          <w:szCs w:val="18"/>
                        </w:rPr>
                        <w:t>@</w:t>
                      </w:r>
                      <w:r>
                        <w:rPr>
                          <w:sz w:val="18"/>
                          <w:szCs w:val="18"/>
                        </w:rPr>
                        <w:t>nds.</w:t>
                      </w:r>
                      <w:r w:rsidRPr="00087AC3">
                        <w:rPr>
                          <w:sz w:val="18"/>
                          <w:szCs w:val="18"/>
                        </w:rPr>
                        <w:t xml:space="preserve">bund.net | Stand: </w:t>
                      </w:r>
                      <w:r>
                        <w:rPr>
                          <w:sz w:val="18"/>
                          <w:szCs w:val="18"/>
                        </w:rPr>
                        <w:t>12</w:t>
                      </w:r>
                      <w:r w:rsidRPr="00087AC3">
                        <w:rPr>
                          <w:sz w:val="18"/>
                          <w:szCs w:val="18"/>
                        </w:rPr>
                        <w:t>/</w:t>
                      </w:r>
                      <w:r>
                        <w:rPr>
                          <w:sz w:val="18"/>
                          <w:szCs w:val="18"/>
                        </w:rPr>
                        <w:t>2025</w:t>
                      </w:r>
                    </w:p>
                    <w:p w14:paraId="5B7F2148" w14:textId="77777777" w:rsidR="00BD247B" w:rsidRPr="00C15B36" w:rsidRDefault="00BD247B" w:rsidP="00BD247B">
                      <w:pPr>
                        <w:pStyle w:val="Textkrper"/>
                        <w:spacing w:after="120"/>
                        <w:rPr>
                          <w:b/>
                          <w:bCs/>
                          <w:sz w:val="18"/>
                          <w:szCs w:val="18"/>
                          <w:u w:val="single"/>
                        </w:rPr>
                      </w:pPr>
                      <w:hyperlink r:id="rId10" w:history="1">
                        <w:r w:rsidRPr="00C15B36">
                          <w:rPr>
                            <w:rStyle w:val="Hyperlink"/>
                            <w:b/>
                            <w:bCs/>
                            <w:color w:val="auto"/>
                            <w:sz w:val="18"/>
                            <w:szCs w:val="18"/>
                          </w:rPr>
                          <w:t>www.bund-niedersachsen.de</w:t>
                        </w:r>
                      </w:hyperlink>
                    </w:p>
                    <w:p w14:paraId="372CBEF8" w14:textId="77777777" w:rsidR="00BD247B" w:rsidRPr="006C670E" w:rsidRDefault="00BD247B" w:rsidP="00BD247B">
                      <w:pPr>
                        <w:pStyle w:val="Textkrper"/>
                        <w:spacing w:after="120" w:line="266" w:lineRule="auto"/>
                        <w:rPr>
                          <w:sz w:val="18"/>
                          <w:szCs w:val="18"/>
                        </w:rPr>
                      </w:pPr>
                    </w:p>
                    <w:p w14:paraId="4AA6F494" w14:textId="77777777" w:rsidR="00BD247B" w:rsidRPr="006C670E" w:rsidRDefault="00BD247B" w:rsidP="00BD247B">
                      <w:pPr>
                        <w:rPr>
                          <w:sz w:val="18"/>
                          <w:szCs w:val="18"/>
                        </w:rPr>
                      </w:pPr>
                    </w:p>
                  </w:txbxContent>
                </v:textbox>
                <w10:wrap anchory="page"/>
              </v:shape>
            </w:pict>
          </mc:Fallback>
        </mc:AlternateContent>
      </w:r>
    </w:p>
    <w:sectPr w:rsidR="004F056C" w:rsidRPr="00293096" w:rsidSect="00BA4285">
      <w:footerReference w:type="default" r:id="rId11"/>
      <w:headerReference w:type="first" r:id="rId12"/>
      <w:pgSz w:w="11906" w:h="16838"/>
      <w:pgMar w:top="1418" w:right="1134" w:bottom="993" w:left="1134" w:header="283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B149" w14:textId="77777777" w:rsidR="009F3336" w:rsidRDefault="009F3336" w:rsidP="00884972">
      <w:pPr>
        <w:spacing w:line="240" w:lineRule="auto"/>
      </w:pPr>
      <w:r>
        <w:separator/>
      </w:r>
    </w:p>
  </w:endnote>
  <w:endnote w:type="continuationSeparator" w:id="0">
    <w:p w14:paraId="0E7C7FDF" w14:textId="77777777" w:rsidR="009F3336" w:rsidRDefault="009F3336" w:rsidP="008849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ora">
    <w:panose1 w:val="00000000000000000000"/>
    <w:charset w:val="00"/>
    <w:family w:val="auto"/>
    <w:pitch w:val="variable"/>
    <w:sig w:usb0="A000006F" w:usb1="5000004B" w:usb2="00010000" w:usb3="00000000" w:csb0="000000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ora bold">
    <w:altName w:val="Calibri"/>
    <w:panose1 w:val="00000000000000000000"/>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D226" w14:textId="0582CE88" w:rsidR="00BA4285" w:rsidRPr="00BA4285" w:rsidRDefault="00BA4285" w:rsidP="00BA4285">
    <w:pPr>
      <w:pStyle w:val="Fuzeile"/>
      <w:tabs>
        <w:tab w:val="clear" w:pos="9072"/>
        <w:tab w:val="right" w:pos="9638"/>
      </w:tabs>
      <w:rPr>
        <w:sz w:val="18"/>
        <w:szCs w:val="18"/>
      </w:rPr>
    </w:pPr>
    <w:r w:rsidRPr="00BA4285">
      <w:rPr>
        <w:sz w:val="18"/>
        <w:szCs w:val="18"/>
      </w:rPr>
      <w:t xml:space="preserve">Seite </w:t>
    </w:r>
    <w:sdt>
      <w:sdtPr>
        <w:rPr>
          <w:sz w:val="18"/>
          <w:szCs w:val="18"/>
        </w:rPr>
        <w:id w:val="2066598503"/>
        <w:docPartObj>
          <w:docPartGallery w:val="Page Numbers (Bottom of Page)"/>
          <w:docPartUnique/>
        </w:docPartObj>
      </w:sdtPr>
      <w:sdtEndPr/>
      <w:sdtContent>
        <w:r w:rsidRPr="00BA4285">
          <w:rPr>
            <w:sz w:val="18"/>
            <w:szCs w:val="18"/>
          </w:rPr>
          <w:fldChar w:fldCharType="begin"/>
        </w:r>
        <w:r w:rsidRPr="00BA4285">
          <w:rPr>
            <w:sz w:val="18"/>
            <w:szCs w:val="18"/>
          </w:rPr>
          <w:instrText>PAGE   \* MERGEFORMAT</w:instrText>
        </w:r>
        <w:r w:rsidRPr="00BA4285">
          <w:rPr>
            <w:sz w:val="18"/>
            <w:szCs w:val="18"/>
          </w:rPr>
          <w:fldChar w:fldCharType="separate"/>
        </w:r>
        <w:r w:rsidRPr="00BA4285">
          <w:rPr>
            <w:sz w:val="18"/>
            <w:szCs w:val="18"/>
          </w:rPr>
          <w:t>2</w:t>
        </w:r>
        <w:r w:rsidRPr="00BA4285">
          <w:rPr>
            <w:sz w:val="18"/>
            <w:szCs w:val="18"/>
          </w:rPr>
          <w:fldChar w:fldCharType="end"/>
        </w:r>
        <w:r w:rsidRPr="00BA4285">
          <w:rPr>
            <w:sz w:val="18"/>
            <w:szCs w:val="18"/>
          </w:rPr>
          <w:t xml:space="preserve"> von </w:t>
        </w:r>
        <w:r w:rsidR="00BD247B">
          <w:rPr>
            <w:sz w:val="18"/>
            <w:szCs w:val="18"/>
          </w:rPr>
          <w:t>2</w:t>
        </w:r>
        <w:r w:rsidRPr="00BA4285">
          <w:rPr>
            <w:sz w:val="18"/>
            <w:szCs w:val="18"/>
          </w:rPr>
          <w:tab/>
        </w:r>
        <w:r w:rsidRPr="00BA4285">
          <w:rPr>
            <w:sz w:val="18"/>
            <w:szCs w:val="18"/>
          </w:rPr>
          <w:tab/>
          <w:t xml:space="preserve">Version </w:t>
        </w:r>
        <w:r w:rsidR="00A70D5D">
          <w:rPr>
            <w:sz w:val="18"/>
            <w:szCs w:val="18"/>
          </w:rPr>
          <w:t>2</w:t>
        </w:r>
        <w:r w:rsidR="00905FC0">
          <w:rPr>
            <w:sz w:val="18"/>
            <w:szCs w:val="18"/>
          </w:rPr>
          <w:t>.</w:t>
        </w:r>
        <w:r w:rsidR="00CD3935">
          <w:rPr>
            <w:sz w:val="18"/>
            <w:szCs w:val="18"/>
          </w:rPr>
          <w:t>0.251205</w:t>
        </w:r>
      </w:sdtContent>
    </w:sdt>
  </w:p>
  <w:p w14:paraId="7E01C97B" w14:textId="77777777" w:rsidR="00BA4285" w:rsidRDefault="00BA42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6FD3" w14:textId="77777777" w:rsidR="009F3336" w:rsidRDefault="009F3336" w:rsidP="00884972">
      <w:pPr>
        <w:spacing w:line="240" w:lineRule="auto"/>
      </w:pPr>
      <w:r>
        <w:separator/>
      </w:r>
    </w:p>
  </w:footnote>
  <w:footnote w:type="continuationSeparator" w:id="0">
    <w:p w14:paraId="37CD2C09" w14:textId="77777777" w:rsidR="009F3336" w:rsidRDefault="009F3336" w:rsidP="008849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83E1" w14:textId="77777777" w:rsidR="00A8067F" w:rsidRDefault="00A8067F">
    <w:pPr>
      <w:pStyle w:val="Kopfzeile"/>
    </w:pPr>
    <w:r>
      <w:rPr>
        <w:noProof/>
        <w:lang w:eastAsia="de-DE"/>
      </w:rPr>
      <w:drawing>
        <wp:anchor distT="0" distB="0" distL="0" distR="0" simplePos="0" relativeHeight="251661312" behindDoc="1" locked="0" layoutInCell="1" allowOverlap="1" wp14:anchorId="56890E0D" wp14:editId="62ECF538">
          <wp:simplePos x="0" y="0"/>
          <wp:positionH relativeFrom="page">
            <wp:posOffset>5703570</wp:posOffset>
          </wp:positionH>
          <wp:positionV relativeFrom="page">
            <wp:posOffset>407670</wp:posOffset>
          </wp:positionV>
          <wp:extent cx="1439545" cy="1223645"/>
          <wp:effectExtent l="0" t="0" r="8255" b="0"/>
          <wp:wrapNone/>
          <wp:docPr id="2071355176" name="image1.png" descr="Ein Bild, das Grafiken, Grafikdesign, Kreis,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65471" name="image1.png" descr="Ein Bild, das Grafiken, Grafikdesign, Kreis, Schrift enthält.&#10;&#10;KI-generierte Inhalte können fehlerhaft sein."/>
                  <pic:cNvPicPr>
                    <a:picLocks noChangeAspect="1"/>
                  </pic:cNvPicPr>
                </pic:nvPicPr>
                <pic:blipFill>
                  <a:blip r:embed="rId1"/>
                  <a:stretch/>
                </pic:blipFill>
                <pic:spPr bwMode="auto">
                  <a:xfrm>
                    <a:off x="0" y="0"/>
                    <a:ext cx="1439545" cy="12236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2094F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683F96"/>
    <w:multiLevelType w:val="hybridMultilevel"/>
    <w:tmpl w:val="0B565D32"/>
    <w:lvl w:ilvl="0" w:tplc="DFD0DD6C">
      <w:numFmt w:val="bullet"/>
      <w:lvlText w:val=""/>
      <w:lvlJc w:val="left"/>
      <w:pPr>
        <w:ind w:left="720" w:hanging="360"/>
      </w:pPr>
      <w:rPr>
        <w:rFonts w:ascii="Symbol" w:eastAsiaTheme="minorEastAsia" w:hAnsi="Symbol" w:cstheme="minorHAns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850689"/>
    <w:multiLevelType w:val="hybridMultilevel"/>
    <w:tmpl w:val="CD50088A"/>
    <w:lvl w:ilvl="0" w:tplc="68F276B8">
      <w:start w:val="1"/>
      <w:numFmt w:val="bullet"/>
      <w:lvlText w:val=""/>
      <w:lvlJc w:val="left"/>
      <w:pPr>
        <w:ind w:left="720" w:hanging="360"/>
      </w:pPr>
      <w:rPr>
        <w:rFonts w:ascii="Symbol" w:hAnsi="Symbol" w:hint="default"/>
      </w:rPr>
    </w:lvl>
    <w:lvl w:ilvl="1" w:tplc="68F276B8">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E4B0679"/>
    <w:multiLevelType w:val="hybridMultilevel"/>
    <w:tmpl w:val="16A03F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9E7E1B"/>
    <w:multiLevelType w:val="hybridMultilevel"/>
    <w:tmpl w:val="7166D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D9143E"/>
    <w:multiLevelType w:val="hybridMultilevel"/>
    <w:tmpl w:val="75D00746"/>
    <w:lvl w:ilvl="0" w:tplc="04070001">
      <w:start w:val="1"/>
      <w:numFmt w:val="bullet"/>
      <w:lvlText w:val=""/>
      <w:lvlJc w:val="left"/>
      <w:pPr>
        <w:ind w:left="720" w:hanging="360"/>
      </w:pPr>
      <w:rPr>
        <w:rFonts w:ascii="Symbol" w:hAnsi="Symbol" w:hint="default"/>
      </w:rPr>
    </w:lvl>
    <w:lvl w:ilvl="1" w:tplc="632CF800">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2F06F7"/>
    <w:multiLevelType w:val="hybridMultilevel"/>
    <w:tmpl w:val="740438FE"/>
    <w:lvl w:ilvl="0" w:tplc="04070001">
      <w:start w:val="1"/>
      <w:numFmt w:val="bullet"/>
      <w:lvlText w:val=""/>
      <w:lvlJc w:val="left"/>
      <w:pPr>
        <w:ind w:left="717" w:hanging="360"/>
      </w:pPr>
      <w:rPr>
        <w:rFonts w:ascii="Symbol" w:hAnsi="Symbol"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7" w15:restartNumberingAfterBreak="0">
    <w:nsid w:val="38AD798A"/>
    <w:multiLevelType w:val="multilevel"/>
    <w:tmpl w:val="E4761D76"/>
    <w:lvl w:ilvl="0">
      <w:start w:val="1"/>
      <w:numFmt w:val="decimal"/>
      <w:lvlText w:val="%1."/>
      <w:lvlJc w:val="left"/>
      <w:pPr>
        <w:ind w:left="360" w:hanging="360"/>
      </w:pPr>
      <w:rPr>
        <w:rFonts w:ascii="Roboto" w:hAnsi="Roboto" w:hint="default"/>
        <w:b/>
        <w:color w:val="318528" w:themeColor="accent1"/>
        <w:sz w:val="25"/>
        <w:szCs w:val="25"/>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3CF712BA"/>
    <w:multiLevelType w:val="hybridMultilevel"/>
    <w:tmpl w:val="35D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5F02A8B"/>
    <w:multiLevelType w:val="hybridMultilevel"/>
    <w:tmpl w:val="A66E6FC8"/>
    <w:lvl w:ilvl="0" w:tplc="04070001">
      <w:start w:val="1"/>
      <w:numFmt w:val="bullet"/>
      <w:lvlText w:val=""/>
      <w:lvlJc w:val="left"/>
      <w:pPr>
        <w:ind w:left="720" w:hanging="360"/>
      </w:pPr>
      <w:rPr>
        <w:rFonts w:ascii="Symbol" w:hAnsi="Symbol" w:hint="default"/>
      </w:rPr>
    </w:lvl>
    <w:lvl w:ilvl="1" w:tplc="632CF800">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B2A2193"/>
    <w:multiLevelType w:val="hybridMultilevel"/>
    <w:tmpl w:val="8D100E82"/>
    <w:lvl w:ilvl="0" w:tplc="68F276B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8F7BFF"/>
    <w:multiLevelType w:val="hybridMultilevel"/>
    <w:tmpl w:val="504E2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6E11B7"/>
    <w:multiLevelType w:val="hybridMultilevel"/>
    <w:tmpl w:val="962A7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396638"/>
    <w:multiLevelType w:val="hybridMultilevel"/>
    <w:tmpl w:val="7E04C57E"/>
    <w:lvl w:ilvl="0" w:tplc="ECEE08F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96569B8"/>
    <w:multiLevelType w:val="hybridMultilevel"/>
    <w:tmpl w:val="33BE7CE8"/>
    <w:lvl w:ilvl="0" w:tplc="3752C72C">
      <w:start w:val="1"/>
      <w:numFmt w:val="bullet"/>
      <w:lvlText w:val=""/>
      <w:lvlJc w:val="left"/>
      <w:pPr>
        <w:ind w:left="717" w:hanging="360"/>
      </w:pPr>
      <w:rPr>
        <w:rFonts w:ascii="Symbol" w:hAnsi="Symbol" w:hint="default"/>
        <w:color w:val="auto"/>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5" w15:restartNumberingAfterBreak="0">
    <w:nsid w:val="7C757A85"/>
    <w:multiLevelType w:val="hybridMultilevel"/>
    <w:tmpl w:val="30B85B84"/>
    <w:lvl w:ilvl="0" w:tplc="68F276B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07411686">
    <w:abstractNumId w:val="0"/>
  </w:num>
  <w:num w:numId="2" w16cid:durableId="663096289">
    <w:abstractNumId w:val="5"/>
  </w:num>
  <w:num w:numId="3" w16cid:durableId="496581442">
    <w:abstractNumId w:val="9"/>
  </w:num>
  <w:num w:numId="4" w16cid:durableId="2053269383">
    <w:abstractNumId w:val="13"/>
  </w:num>
  <w:num w:numId="5" w16cid:durableId="1985818773">
    <w:abstractNumId w:val="12"/>
  </w:num>
  <w:num w:numId="6" w16cid:durableId="2099251494">
    <w:abstractNumId w:val="3"/>
  </w:num>
  <w:num w:numId="7" w16cid:durableId="1130244060">
    <w:abstractNumId w:val="11"/>
  </w:num>
  <w:num w:numId="8" w16cid:durableId="1619603634">
    <w:abstractNumId w:val="7"/>
  </w:num>
  <w:num w:numId="9" w16cid:durableId="2026132844">
    <w:abstractNumId w:val="14"/>
  </w:num>
  <w:num w:numId="10" w16cid:durableId="1353604519">
    <w:abstractNumId w:val="1"/>
  </w:num>
  <w:num w:numId="11" w16cid:durableId="673848608">
    <w:abstractNumId w:val="4"/>
  </w:num>
  <w:num w:numId="12" w16cid:durableId="551693289">
    <w:abstractNumId w:val="8"/>
  </w:num>
  <w:num w:numId="13" w16cid:durableId="1757049194">
    <w:abstractNumId w:val="6"/>
  </w:num>
  <w:num w:numId="14" w16cid:durableId="1344934068">
    <w:abstractNumId w:val="15"/>
  </w:num>
  <w:num w:numId="15" w16cid:durableId="712969880">
    <w:abstractNumId w:val="2"/>
  </w:num>
  <w:num w:numId="16" w16cid:durableId="10427055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2D"/>
    <w:rsid w:val="00033ECF"/>
    <w:rsid w:val="00064DF8"/>
    <w:rsid w:val="00087AC3"/>
    <w:rsid w:val="000A00B6"/>
    <w:rsid w:val="000A7544"/>
    <w:rsid w:val="000B3B2D"/>
    <w:rsid w:val="000C5E2F"/>
    <w:rsid w:val="000E3FAB"/>
    <w:rsid w:val="00127C03"/>
    <w:rsid w:val="001416A9"/>
    <w:rsid w:val="00145EB9"/>
    <w:rsid w:val="00162B87"/>
    <w:rsid w:val="001B38EB"/>
    <w:rsid w:val="00215AD7"/>
    <w:rsid w:val="00221D2C"/>
    <w:rsid w:val="002300FE"/>
    <w:rsid w:val="002545DB"/>
    <w:rsid w:val="00265FC0"/>
    <w:rsid w:val="00276B2A"/>
    <w:rsid w:val="0028228E"/>
    <w:rsid w:val="00282964"/>
    <w:rsid w:val="00291A52"/>
    <w:rsid w:val="00293096"/>
    <w:rsid w:val="002F4AC6"/>
    <w:rsid w:val="003237B8"/>
    <w:rsid w:val="00360808"/>
    <w:rsid w:val="00383714"/>
    <w:rsid w:val="003868C4"/>
    <w:rsid w:val="003E50D7"/>
    <w:rsid w:val="003E7845"/>
    <w:rsid w:val="00417C43"/>
    <w:rsid w:val="0042032D"/>
    <w:rsid w:val="00433C5B"/>
    <w:rsid w:val="0045537A"/>
    <w:rsid w:val="00485E0D"/>
    <w:rsid w:val="004A4FBC"/>
    <w:rsid w:val="004C4BC4"/>
    <w:rsid w:val="004F056C"/>
    <w:rsid w:val="00536FC4"/>
    <w:rsid w:val="00542973"/>
    <w:rsid w:val="005C6CB9"/>
    <w:rsid w:val="00600DC4"/>
    <w:rsid w:val="00616054"/>
    <w:rsid w:val="006A17E5"/>
    <w:rsid w:val="006C670E"/>
    <w:rsid w:val="00706367"/>
    <w:rsid w:val="0072248D"/>
    <w:rsid w:val="007270A5"/>
    <w:rsid w:val="007516CB"/>
    <w:rsid w:val="00753441"/>
    <w:rsid w:val="007A771C"/>
    <w:rsid w:val="007B4D3A"/>
    <w:rsid w:val="007D16B9"/>
    <w:rsid w:val="008210B4"/>
    <w:rsid w:val="00884972"/>
    <w:rsid w:val="00890A36"/>
    <w:rsid w:val="008B67D6"/>
    <w:rsid w:val="008D34B4"/>
    <w:rsid w:val="00905FC0"/>
    <w:rsid w:val="00954004"/>
    <w:rsid w:val="00984001"/>
    <w:rsid w:val="009B3E52"/>
    <w:rsid w:val="009D6AEB"/>
    <w:rsid w:val="009F3336"/>
    <w:rsid w:val="00A404F6"/>
    <w:rsid w:val="00A43767"/>
    <w:rsid w:val="00A70D5D"/>
    <w:rsid w:val="00A8067F"/>
    <w:rsid w:val="00AC2B36"/>
    <w:rsid w:val="00AD6BB1"/>
    <w:rsid w:val="00B66649"/>
    <w:rsid w:val="00B8215C"/>
    <w:rsid w:val="00B91302"/>
    <w:rsid w:val="00B95D76"/>
    <w:rsid w:val="00BA4285"/>
    <w:rsid w:val="00BA603B"/>
    <w:rsid w:val="00BD247B"/>
    <w:rsid w:val="00C15B36"/>
    <w:rsid w:val="00C5384F"/>
    <w:rsid w:val="00C56615"/>
    <w:rsid w:val="00C61A30"/>
    <w:rsid w:val="00C76EDA"/>
    <w:rsid w:val="00CD3711"/>
    <w:rsid w:val="00CD3935"/>
    <w:rsid w:val="00CE5F34"/>
    <w:rsid w:val="00CE66DF"/>
    <w:rsid w:val="00CE68C4"/>
    <w:rsid w:val="00D052E7"/>
    <w:rsid w:val="00D30092"/>
    <w:rsid w:val="00D323F7"/>
    <w:rsid w:val="00D86080"/>
    <w:rsid w:val="00D936ED"/>
    <w:rsid w:val="00DA41DD"/>
    <w:rsid w:val="00DD6B2B"/>
    <w:rsid w:val="00DD6D7A"/>
    <w:rsid w:val="00E04C41"/>
    <w:rsid w:val="00E07829"/>
    <w:rsid w:val="00E50C3E"/>
    <w:rsid w:val="00EA7DF2"/>
    <w:rsid w:val="00F23083"/>
    <w:rsid w:val="00F3484D"/>
    <w:rsid w:val="00F36CAC"/>
    <w:rsid w:val="00F81737"/>
    <w:rsid w:val="00F848AF"/>
    <w:rsid w:val="00F91FAA"/>
    <w:rsid w:val="00FB02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617AE2"/>
  <w15:chartTrackingRefBased/>
  <w15:docId w15:val="{D4505BD4-21F4-4E7D-B27F-92F62C9B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Roboto 12 pt"/>
    <w:qFormat/>
    <w:rsid w:val="00706367"/>
    <w:pPr>
      <w:spacing w:line="320" w:lineRule="exact"/>
    </w:pPr>
    <w:rPr>
      <w:rFonts w:ascii="Roboto" w:hAnsi="Roboto"/>
    </w:rPr>
  </w:style>
  <w:style w:type="paragraph" w:styleId="berschrift1">
    <w:name w:val="heading 1"/>
    <w:aliases w:val="Überschrift Sora hellgrün"/>
    <w:basedOn w:val="Standard"/>
    <w:next w:val="Standard"/>
    <w:link w:val="berschrift1Zchn"/>
    <w:uiPriority w:val="9"/>
    <w:qFormat/>
    <w:rsid w:val="00360808"/>
    <w:pPr>
      <w:keepNext/>
      <w:keepLines/>
      <w:spacing w:before="360" w:after="80" w:line="620" w:lineRule="exact"/>
      <w:outlineLvl w:val="0"/>
    </w:pPr>
    <w:rPr>
      <w:rFonts w:ascii="Sora" w:eastAsiaTheme="majorEastAsia" w:hAnsi="Sora" w:cstheme="majorBidi"/>
      <w:b/>
      <w:color w:val="4E9440"/>
      <w:sz w:val="52"/>
      <w:szCs w:val="40"/>
    </w:rPr>
  </w:style>
  <w:style w:type="paragraph" w:styleId="berschrift2">
    <w:name w:val="heading 2"/>
    <w:basedOn w:val="Standard"/>
    <w:next w:val="Standard"/>
    <w:link w:val="berschrift2Zchn"/>
    <w:uiPriority w:val="9"/>
    <w:unhideWhenUsed/>
    <w:rsid w:val="00884972"/>
    <w:pPr>
      <w:keepNext/>
      <w:keepLines/>
      <w:spacing w:before="160" w:after="80"/>
      <w:outlineLvl w:val="1"/>
    </w:pPr>
    <w:rPr>
      <w:rFonts w:asciiTheme="majorHAnsi" w:eastAsiaTheme="majorEastAsia" w:hAnsiTheme="majorHAnsi" w:cstheme="majorBidi"/>
      <w:color w:val="24631E" w:themeColor="accent1" w:themeShade="BF"/>
      <w:sz w:val="32"/>
      <w:szCs w:val="32"/>
    </w:rPr>
  </w:style>
  <w:style w:type="paragraph" w:styleId="berschrift3">
    <w:name w:val="heading 3"/>
    <w:basedOn w:val="Standard"/>
    <w:next w:val="Standard"/>
    <w:link w:val="berschrift3Zchn"/>
    <w:uiPriority w:val="9"/>
    <w:unhideWhenUsed/>
    <w:rsid w:val="00884972"/>
    <w:pPr>
      <w:keepNext/>
      <w:keepLines/>
      <w:spacing w:before="160" w:after="80"/>
      <w:outlineLvl w:val="2"/>
    </w:pPr>
    <w:rPr>
      <w:rFonts w:asciiTheme="minorHAnsi" w:eastAsiaTheme="majorEastAsia" w:hAnsiTheme="minorHAnsi" w:cstheme="majorBidi"/>
      <w:color w:val="24631E" w:themeColor="accent1" w:themeShade="BF"/>
      <w:sz w:val="28"/>
      <w:szCs w:val="28"/>
    </w:rPr>
  </w:style>
  <w:style w:type="paragraph" w:styleId="berschrift4">
    <w:name w:val="heading 4"/>
    <w:basedOn w:val="Standard"/>
    <w:next w:val="Standard"/>
    <w:link w:val="berschrift4Zchn"/>
    <w:uiPriority w:val="9"/>
    <w:semiHidden/>
    <w:unhideWhenUsed/>
    <w:rsid w:val="00884972"/>
    <w:pPr>
      <w:keepNext/>
      <w:keepLines/>
      <w:spacing w:before="80" w:after="40"/>
      <w:outlineLvl w:val="3"/>
    </w:pPr>
    <w:rPr>
      <w:rFonts w:asciiTheme="minorHAnsi" w:eastAsiaTheme="majorEastAsia" w:hAnsiTheme="minorHAnsi" w:cstheme="majorBidi"/>
      <w:i/>
      <w:iCs/>
      <w:color w:val="24631E" w:themeColor="accent1" w:themeShade="BF"/>
    </w:rPr>
  </w:style>
  <w:style w:type="paragraph" w:styleId="berschrift5">
    <w:name w:val="heading 5"/>
    <w:basedOn w:val="Standard"/>
    <w:next w:val="Standard"/>
    <w:link w:val="berschrift5Zchn"/>
    <w:uiPriority w:val="9"/>
    <w:semiHidden/>
    <w:unhideWhenUsed/>
    <w:qFormat/>
    <w:rsid w:val="00884972"/>
    <w:pPr>
      <w:keepNext/>
      <w:keepLines/>
      <w:spacing w:before="80" w:after="40"/>
      <w:outlineLvl w:val="4"/>
    </w:pPr>
    <w:rPr>
      <w:rFonts w:asciiTheme="minorHAnsi" w:eastAsiaTheme="majorEastAsia" w:hAnsiTheme="minorHAnsi" w:cstheme="majorBidi"/>
      <w:color w:val="24631E" w:themeColor="accent1" w:themeShade="BF"/>
    </w:rPr>
  </w:style>
  <w:style w:type="paragraph" w:styleId="berschrift6">
    <w:name w:val="heading 6"/>
    <w:basedOn w:val="Standard"/>
    <w:next w:val="Standard"/>
    <w:link w:val="berschrift6Zchn"/>
    <w:uiPriority w:val="9"/>
    <w:semiHidden/>
    <w:unhideWhenUsed/>
    <w:qFormat/>
    <w:rsid w:val="00884972"/>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84972"/>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84972"/>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84972"/>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aliases w:val="Impressum,Roboto 7 pt"/>
    <w:basedOn w:val="Standard"/>
    <w:link w:val="TextkrperZchn"/>
    <w:autoRedefine/>
    <w:uiPriority w:val="1"/>
    <w:qFormat/>
    <w:rsid w:val="00A43767"/>
    <w:pPr>
      <w:widowControl w:val="0"/>
      <w:autoSpaceDE w:val="0"/>
      <w:autoSpaceDN w:val="0"/>
    </w:pPr>
    <w:rPr>
      <w:rFonts w:eastAsia="Roboto" w:cs="Roboto"/>
      <w:kern w:val="0"/>
      <w:sz w:val="14"/>
      <w:szCs w:val="14"/>
      <w14:ligatures w14:val="none"/>
    </w:rPr>
  </w:style>
  <w:style w:type="character" w:customStyle="1" w:styleId="TextkrperZchn">
    <w:name w:val="Textkörper Zchn"/>
    <w:aliases w:val="Impressum Zchn,Roboto 7 pt Zchn"/>
    <w:basedOn w:val="Absatz-Standardschriftart"/>
    <w:link w:val="Textkrper"/>
    <w:uiPriority w:val="1"/>
    <w:rsid w:val="00A43767"/>
    <w:rPr>
      <w:rFonts w:ascii="Roboto" w:eastAsia="Roboto" w:hAnsi="Roboto" w:cs="Roboto"/>
      <w:kern w:val="0"/>
      <w:sz w:val="14"/>
      <w:szCs w:val="14"/>
      <w14:ligatures w14:val="none"/>
    </w:rPr>
  </w:style>
  <w:style w:type="character" w:customStyle="1" w:styleId="berschrift1Zchn">
    <w:name w:val="Überschrift 1 Zchn"/>
    <w:aliases w:val="Überschrift Sora hellgrün Zchn"/>
    <w:basedOn w:val="Absatz-Standardschriftart"/>
    <w:link w:val="berschrift1"/>
    <w:uiPriority w:val="9"/>
    <w:rsid w:val="00360808"/>
    <w:rPr>
      <w:rFonts w:ascii="Sora" w:eastAsiaTheme="majorEastAsia" w:hAnsi="Sora" w:cstheme="majorBidi"/>
      <w:b/>
      <w:color w:val="4E9440"/>
      <w:sz w:val="52"/>
      <w:szCs w:val="40"/>
    </w:rPr>
  </w:style>
  <w:style w:type="character" w:customStyle="1" w:styleId="berschrift2Zchn">
    <w:name w:val="Überschrift 2 Zchn"/>
    <w:basedOn w:val="Absatz-Standardschriftart"/>
    <w:link w:val="berschrift2"/>
    <w:uiPriority w:val="9"/>
    <w:rsid w:val="00884972"/>
    <w:rPr>
      <w:rFonts w:asciiTheme="majorHAnsi" w:eastAsiaTheme="majorEastAsia" w:hAnsiTheme="majorHAnsi" w:cstheme="majorBidi"/>
      <w:color w:val="24631E" w:themeColor="accent1" w:themeShade="BF"/>
      <w:sz w:val="32"/>
      <w:szCs w:val="32"/>
    </w:rPr>
  </w:style>
  <w:style w:type="character" w:customStyle="1" w:styleId="berschrift3Zchn">
    <w:name w:val="Überschrift 3 Zchn"/>
    <w:basedOn w:val="Absatz-Standardschriftart"/>
    <w:link w:val="berschrift3"/>
    <w:uiPriority w:val="9"/>
    <w:rsid w:val="00884972"/>
    <w:rPr>
      <w:rFonts w:eastAsiaTheme="majorEastAsia" w:cstheme="majorBidi"/>
      <w:color w:val="24631E" w:themeColor="accent1" w:themeShade="BF"/>
      <w:sz w:val="28"/>
      <w:szCs w:val="28"/>
    </w:rPr>
  </w:style>
  <w:style w:type="character" w:customStyle="1" w:styleId="berschrift4Zchn">
    <w:name w:val="Überschrift 4 Zchn"/>
    <w:basedOn w:val="Absatz-Standardschriftart"/>
    <w:link w:val="berschrift4"/>
    <w:uiPriority w:val="9"/>
    <w:semiHidden/>
    <w:rsid w:val="00884972"/>
    <w:rPr>
      <w:rFonts w:eastAsiaTheme="majorEastAsia" w:cstheme="majorBidi"/>
      <w:i/>
      <w:iCs/>
      <w:color w:val="24631E" w:themeColor="accent1" w:themeShade="BF"/>
    </w:rPr>
  </w:style>
  <w:style w:type="character" w:customStyle="1" w:styleId="berschrift5Zchn">
    <w:name w:val="Überschrift 5 Zchn"/>
    <w:basedOn w:val="Absatz-Standardschriftart"/>
    <w:link w:val="berschrift5"/>
    <w:uiPriority w:val="9"/>
    <w:semiHidden/>
    <w:rsid w:val="00884972"/>
    <w:rPr>
      <w:rFonts w:eastAsiaTheme="majorEastAsia" w:cstheme="majorBidi"/>
      <w:color w:val="24631E" w:themeColor="accent1" w:themeShade="BF"/>
    </w:rPr>
  </w:style>
  <w:style w:type="character" w:customStyle="1" w:styleId="berschrift6Zchn">
    <w:name w:val="Überschrift 6 Zchn"/>
    <w:basedOn w:val="Absatz-Standardschriftart"/>
    <w:link w:val="berschrift6"/>
    <w:uiPriority w:val="9"/>
    <w:semiHidden/>
    <w:rsid w:val="0088497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8497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8497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84972"/>
    <w:rPr>
      <w:rFonts w:eastAsiaTheme="majorEastAsia" w:cstheme="majorBidi"/>
      <w:color w:val="272727" w:themeColor="text1" w:themeTint="D8"/>
    </w:rPr>
  </w:style>
  <w:style w:type="paragraph" w:styleId="Titel">
    <w:name w:val="Title"/>
    <w:aliases w:val="Überschrit 2Zeile Sora dgrün"/>
    <w:basedOn w:val="Standard"/>
    <w:next w:val="Standard"/>
    <w:link w:val="TitelZchn"/>
    <w:uiPriority w:val="1"/>
    <w:qFormat/>
    <w:rsid w:val="00706367"/>
    <w:pPr>
      <w:spacing w:after="80" w:line="620" w:lineRule="exact"/>
      <w:contextualSpacing/>
    </w:pPr>
    <w:rPr>
      <w:rFonts w:ascii="Sora" w:eastAsiaTheme="majorEastAsia" w:hAnsi="Sora" w:cstheme="majorBidi"/>
      <w:b/>
      <w:color w:val="004736"/>
      <w:spacing w:val="-10"/>
      <w:kern w:val="28"/>
      <w:sz w:val="52"/>
      <w:szCs w:val="56"/>
    </w:rPr>
  </w:style>
  <w:style w:type="character" w:customStyle="1" w:styleId="TitelZchn">
    <w:name w:val="Titel Zchn"/>
    <w:aliases w:val="Überschrit 2Zeile Sora dgrün Zchn"/>
    <w:basedOn w:val="Absatz-Standardschriftart"/>
    <w:link w:val="Titel"/>
    <w:uiPriority w:val="1"/>
    <w:rsid w:val="00706367"/>
    <w:rPr>
      <w:rFonts w:ascii="Sora" w:eastAsiaTheme="majorEastAsia" w:hAnsi="Sora" w:cstheme="majorBidi"/>
      <w:b/>
      <w:color w:val="004736"/>
      <w:spacing w:val="-10"/>
      <w:kern w:val="28"/>
      <w:sz w:val="52"/>
      <w:szCs w:val="56"/>
    </w:rPr>
  </w:style>
  <w:style w:type="paragraph" w:styleId="Untertitel">
    <w:name w:val="Subtitle"/>
    <w:basedOn w:val="Standard"/>
    <w:next w:val="Standard"/>
    <w:link w:val="UntertitelZchn"/>
    <w:uiPriority w:val="11"/>
    <w:qFormat/>
    <w:rsid w:val="0088497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84972"/>
    <w:rPr>
      <w:rFonts w:eastAsiaTheme="majorEastAsia" w:cstheme="majorBidi"/>
      <w:color w:val="595959" w:themeColor="text1" w:themeTint="A6"/>
      <w:spacing w:val="15"/>
      <w:sz w:val="28"/>
      <w:szCs w:val="28"/>
    </w:rPr>
  </w:style>
  <w:style w:type="paragraph" w:styleId="Listenabsatz">
    <w:name w:val="List Paragraph"/>
    <w:basedOn w:val="Standard"/>
    <w:uiPriority w:val="34"/>
    <w:qFormat/>
    <w:rsid w:val="00884972"/>
    <w:pPr>
      <w:ind w:left="720"/>
      <w:contextualSpacing/>
    </w:pPr>
  </w:style>
  <w:style w:type="character" w:styleId="IntensiveHervorhebung">
    <w:name w:val="Intense Emphasis"/>
    <w:basedOn w:val="Absatz-Standardschriftart"/>
    <w:uiPriority w:val="21"/>
    <w:rsid w:val="00884972"/>
    <w:rPr>
      <w:i/>
      <w:iCs/>
      <w:color w:val="24631E" w:themeColor="accent1" w:themeShade="BF"/>
    </w:rPr>
  </w:style>
  <w:style w:type="paragraph" w:styleId="IntensivesZitat">
    <w:name w:val="Intense Quote"/>
    <w:basedOn w:val="Standard"/>
    <w:next w:val="Standard"/>
    <w:link w:val="IntensivesZitatZchn"/>
    <w:uiPriority w:val="30"/>
    <w:rsid w:val="00884972"/>
    <w:pPr>
      <w:pBdr>
        <w:top w:val="single" w:sz="4" w:space="10" w:color="24631E" w:themeColor="accent1" w:themeShade="BF"/>
        <w:bottom w:val="single" w:sz="4" w:space="10" w:color="24631E" w:themeColor="accent1" w:themeShade="BF"/>
      </w:pBdr>
      <w:spacing w:before="360" w:after="360"/>
      <w:ind w:left="864" w:right="864"/>
      <w:jc w:val="center"/>
    </w:pPr>
    <w:rPr>
      <w:i/>
      <w:iCs/>
      <w:color w:val="24631E" w:themeColor="accent1" w:themeShade="BF"/>
    </w:rPr>
  </w:style>
  <w:style w:type="character" w:customStyle="1" w:styleId="IntensivesZitatZchn">
    <w:name w:val="Intensives Zitat Zchn"/>
    <w:basedOn w:val="Absatz-Standardschriftart"/>
    <w:link w:val="IntensivesZitat"/>
    <w:uiPriority w:val="30"/>
    <w:rsid w:val="00884972"/>
    <w:rPr>
      <w:rFonts w:ascii="Roboto" w:hAnsi="Roboto"/>
      <w:i/>
      <w:iCs/>
      <w:color w:val="24631E" w:themeColor="accent1" w:themeShade="BF"/>
    </w:rPr>
  </w:style>
  <w:style w:type="character" w:styleId="IntensiverVerweis">
    <w:name w:val="Intense Reference"/>
    <w:basedOn w:val="Absatz-Standardschriftart"/>
    <w:uiPriority w:val="32"/>
    <w:rsid w:val="00884972"/>
    <w:rPr>
      <w:b/>
      <w:bCs/>
      <w:smallCaps/>
      <w:color w:val="24631E" w:themeColor="accent1" w:themeShade="BF"/>
      <w:spacing w:val="5"/>
    </w:rPr>
  </w:style>
  <w:style w:type="paragraph" w:styleId="Kopfzeile">
    <w:name w:val="header"/>
    <w:basedOn w:val="Standard"/>
    <w:link w:val="KopfzeileZchn"/>
    <w:uiPriority w:val="99"/>
    <w:unhideWhenUsed/>
    <w:rsid w:val="00884972"/>
    <w:pPr>
      <w:tabs>
        <w:tab w:val="center" w:pos="4536"/>
        <w:tab w:val="right" w:pos="9072"/>
      </w:tabs>
    </w:pPr>
  </w:style>
  <w:style w:type="character" w:customStyle="1" w:styleId="KopfzeileZchn">
    <w:name w:val="Kopfzeile Zchn"/>
    <w:basedOn w:val="Absatz-Standardschriftart"/>
    <w:link w:val="Kopfzeile"/>
    <w:uiPriority w:val="99"/>
    <w:rsid w:val="00884972"/>
    <w:rPr>
      <w:rFonts w:ascii="Roboto" w:hAnsi="Roboto"/>
    </w:rPr>
  </w:style>
  <w:style w:type="paragraph" w:styleId="Fuzeile">
    <w:name w:val="footer"/>
    <w:basedOn w:val="Standard"/>
    <w:link w:val="FuzeileZchn"/>
    <w:uiPriority w:val="99"/>
    <w:unhideWhenUsed/>
    <w:rsid w:val="00884972"/>
    <w:pPr>
      <w:tabs>
        <w:tab w:val="center" w:pos="4536"/>
        <w:tab w:val="right" w:pos="9072"/>
      </w:tabs>
    </w:pPr>
  </w:style>
  <w:style w:type="character" w:customStyle="1" w:styleId="FuzeileZchn">
    <w:name w:val="Fußzeile Zchn"/>
    <w:basedOn w:val="Absatz-Standardschriftart"/>
    <w:link w:val="Fuzeile"/>
    <w:uiPriority w:val="99"/>
    <w:rsid w:val="00884972"/>
    <w:rPr>
      <w:rFonts w:ascii="Roboto" w:hAnsi="Roboto"/>
    </w:rPr>
  </w:style>
  <w:style w:type="character" w:customStyle="1" w:styleId="Zwischenberschrift12Zchn">
    <w:name w:val="Zwischenüberschrift 12 Zchn"/>
    <w:basedOn w:val="Absatz-Standardschriftart"/>
    <w:link w:val="Zwischenberschrift12"/>
    <w:uiPriority w:val="9"/>
    <w:rsid w:val="00360808"/>
    <w:rPr>
      <w:rFonts w:ascii="Sora" w:eastAsia="Arial" w:hAnsi="Sora" w:cs="Arial"/>
      <w:b/>
      <w:color w:val="4E9440"/>
      <w:sz w:val="25"/>
      <w:szCs w:val="40"/>
    </w:rPr>
  </w:style>
  <w:style w:type="paragraph" w:customStyle="1" w:styleId="Zwischenberschrift12">
    <w:name w:val="Zwischenüberschrift 12"/>
    <w:basedOn w:val="Standard"/>
    <w:link w:val="Zwischenberschrift12Zchn"/>
    <w:uiPriority w:val="9"/>
    <w:qFormat/>
    <w:rsid w:val="00360808"/>
    <w:pPr>
      <w:widowControl w:val="0"/>
      <w:spacing w:line="325" w:lineRule="exact"/>
      <w:ind w:left="108"/>
      <w:outlineLvl w:val="1"/>
    </w:pPr>
    <w:rPr>
      <w:rFonts w:ascii="Sora" w:eastAsia="Arial" w:hAnsi="Sora" w:cs="Arial"/>
      <w:b/>
      <w:color w:val="4E9440"/>
      <w:sz w:val="25"/>
      <w:szCs w:val="40"/>
    </w:rPr>
  </w:style>
  <w:style w:type="paragraph" w:styleId="Verzeichnis9">
    <w:name w:val="toc 9"/>
    <w:basedOn w:val="Standard"/>
    <w:next w:val="Standard"/>
    <w:autoRedefine/>
    <w:uiPriority w:val="39"/>
    <w:semiHidden/>
    <w:unhideWhenUsed/>
    <w:rsid w:val="00706367"/>
    <w:pPr>
      <w:spacing w:after="100"/>
      <w:ind w:left="1920"/>
    </w:pPr>
  </w:style>
  <w:style w:type="character" w:styleId="Hyperlink">
    <w:name w:val="Hyperlink"/>
    <w:basedOn w:val="Absatz-Standardschriftart"/>
    <w:uiPriority w:val="99"/>
    <w:unhideWhenUsed/>
    <w:rsid w:val="00383714"/>
    <w:rPr>
      <w:color w:val="008A69" w:themeColor="hyperlink"/>
      <w:u w:val="single"/>
    </w:rPr>
  </w:style>
  <w:style w:type="character" w:styleId="NichtaufgelsteErwhnung">
    <w:name w:val="Unresolved Mention"/>
    <w:basedOn w:val="Absatz-Standardschriftart"/>
    <w:uiPriority w:val="99"/>
    <w:semiHidden/>
    <w:unhideWhenUsed/>
    <w:rsid w:val="000A00B6"/>
    <w:rPr>
      <w:color w:val="605E5C"/>
      <w:shd w:val="clear" w:color="auto" w:fill="E1DFDD"/>
    </w:rPr>
  </w:style>
  <w:style w:type="character" w:styleId="Fett">
    <w:name w:val="Strong"/>
    <w:basedOn w:val="Absatz-Standardschriftart"/>
    <w:uiPriority w:val="22"/>
    <w:qFormat/>
    <w:rsid w:val="00293096"/>
    <w:rPr>
      <w:b/>
      <w:bCs/>
    </w:rPr>
  </w:style>
  <w:style w:type="table" w:styleId="Tabellenraster">
    <w:name w:val="Table Grid"/>
    <w:basedOn w:val="NormaleTabelle"/>
    <w:uiPriority w:val="59"/>
    <w:rsid w:val="0029309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und-niedersachsen.de" TargetMode="External"/><Relationship Id="rId4" Type="http://schemas.openxmlformats.org/officeDocument/2006/relationships/settings" Target="settings.xml"/><Relationship Id="rId9" Type="http://schemas.openxmlformats.org/officeDocument/2006/relationships/hyperlink" Target="http://www.bund-niedersachsen.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ittelkow\Desktop\BUND_Wordvorlage_einfach03_JP.dotm" TargetMode="External"/></Relationships>
</file>

<file path=word/theme/theme1.xml><?xml version="1.0" encoding="utf-8"?>
<a:theme xmlns:a="http://schemas.openxmlformats.org/drawingml/2006/main" name="Office">
  <a:themeElements>
    <a:clrScheme name="Primär- und Sekundärfarben">
      <a:dk1>
        <a:sysClr val="windowText" lastClr="000000"/>
      </a:dk1>
      <a:lt1>
        <a:srgbClr val="FFFFFF"/>
      </a:lt1>
      <a:dk2>
        <a:srgbClr val="004535"/>
      </a:dk2>
      <a:lt2>
        <a:srgbClr val="4ED440"/>
      </a:lt2>
      <a:accent1>
        <a:srgbClr val="318528"/>
      </a:accent1>
      <a:accent2>
        <a:srgbClr val="F1F2E5"/>
      </a:accent2>
      <a:accent3>
        <a:srgbClr val="E12F2F"/>
      </a:accent3>
      <a:accent4>
        <a:srgbClr val="77DE6C"/>
      </a:accent4>
      <a:accent5>
        <a:srgbClr val="A2E99B"/>
      </a:accent5>
      <a:accent6>
        <a:srgbClr val="007055"/>
      </a:accent6>
      <a:hlink>
        <a:srgbClr val="008A69"/>
      </a:hlink>
      <a:folHlink>
        <a:srgbClr val="9999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07D87-F090-43CA-8C3F-82FEECA49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BUND_Wordvorlage_einfach03_JP.dotm</Template>
  <TotalTime>0</TotalTime>
  <Pages>2</Pages>
  <Words>359</Words>
  <Characters>2268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Pittelkow Jana</dc:creator>
  <cp:keywords/>
  <dc:description/>
  <cp:lastModifiedBy>Dr. Ruth Paschka</cp:lastModifiedBy>
  <cp:revision>7</cp:revision>
  <cp:lastPrinted>2025-12-05T12:57:00Z</cp:lastPrinted>
  <dcterms:created xsi:type="dcterms:W3CDTF">2025-12-05T12:27:00Z</dcterms:created>
  <dcterms:modified xsi:type="dcterms:W3CDTF">2025-12-05T12:59:00Z</dcterms:modified>
</cp:coreProperties>
</file>